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6D4EA03" w14:textId="736D6CB2" w:rsidR="000F6BCF" w:rsidRPr="00721A99" w:rsidRDefault="00A654E3" w:rsidP="00A654E3">
      <w:r>
        <w:rPr>
          <w:noProof/>
          <w:lang w:eastAsia="en-GB"/>
        </w:rPr>
        <w:drawing>
          <wp:inline distT="0" distB="0" distL="0" distR="0" wp14:anchorId="3744FB55" wp14:editId="6C6AC424">
            <wp:extent cx="500932" cy="375727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er-Eggs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2" cy="37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  <w:lang w:eastAsia="en-GB"/>
        </w:rPr>
        <w:drawing>
          <wp:inline distT="0" distB="0" distL="0" distR="0" wp14:anchorId="3E20E272" wp14:editId="0E9BF939">
            <wp:extent cx="500932" cy="375727"/>
            <wp:effectExtent l="0" t="0" r="0" b="57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er-Eggs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2" cy="37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  <w:lang w:eastAsia="en-GB"/>
        </w:rPr>
        <w:drawing>
          <wp:inline distT="0" distB="0" distL="0" distR="0" wp14:anchorId="1027A0E7" wp14:editId="5B5488C5">
            <wp:extent cx="500932" cy="375727"/>
            <wp:effectExtent l="0" t="0" r="0" b="571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er-Eggs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2" cy="37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  <w:lang w:eastAsia="en-GB"/>
        </w:rPr>
        <w:drawing>
          <wp:inline distT="0" distB="0" distL="0" distR="0" wp14:anchorId="7CF0466B" wp14:editId="28CA6937">
            <wp:extent cx="500932" cy="37572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ster-Eggs[1]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312" cy="378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</w:t>
      </w:r>
      <w:r w:rsidR="000F6BCF" w:rsidRPr="00721A99">
        <w:t>6</w:t>
      </w:r>
      <w:r w:rsidR="000F6BCF" w:rsidRPr="00721A99">
        <w:rPr>
          <w:vertAlign w:val="superscript"/>
        </w:rPr>
        <w:t>th</w:t>
      </w:r>
      <w:r w:rsidR="000F6BCF" w:rsidRPr="00721A99">
        <w:t xml:space="preserve"> April 2020</w:t>
      </w:r>
    </w:p>
    <w:p w14:paraId="33E72643" w14:textId="20AE3932" w:rsidR="000F6BCF" w:rsidRPr="00721A99" w:rsidRDefault="000F6BCF">
      <w:r w:rsidRPr="00721A99">
        <w:t>Dear Parents,</w:t>
      </w:r>
    </w:p>
    <w:p w14:paraId="3EF74AB1" w14:textId="78ED9780" w:rsidR="000F6BCF" w:rsidRPr="00721A99" w:rsidRDefault="000F6BCF">
      <w:r w:rsidRPr="00721A99">
        <w:t>We hope you have found the home learning pack useful. You may now be looking for more work/ideas to do with your child.</w:t>
      </w:r>
      <w:r w:rsidR="00FA6190">
        <w:t xml:space="preserve"> This document covers Holy Week. The next set of Home Learning will be posted on the 20</w:t>
      </w:r>
      <w:r w:rsidR="00FA6190" w:rsidRPr="00FA6190">
        <w:rPr>
          <w:vertAlign w:val="superscript"/>
        </w:rPr>
        <w:t>th</w:t>
      </w:r>
      <w:r w:rsidR="00FA6190">
        <w:t xml:space="preserve"> April and then every fortnight. </w:t>
      </w:r>
      <w:r w:rsidRPr="00721A99">
        <w:t xml:space="preserve"> Any resources needed will be at the end of the document. You do not need to print these, you can easily just jot them down on a piece of paper. </w:t>
      </w:r>
      <w:r w:rsidR="00721A99" w:rsidRPr="00721A99">
        <w:t xml:space="preserve">Additional links to helpful websites and ideas will be posted at the bottoms of this document. </w:t>
      </w:r>
      <w:r w:rsidRPr="00721A99">
        <w:t xml:space="preserve">These tasks are for guidance only- the health and wellbeing of you and your family is a priority. Do what is right for you. </w:t>
      </w:r>
    </w:p>
    <w:p w14:paraId="1786F5EE" w14:textId="7D594B64" w:rsidR="000F6BCF" w:rsidRPr="00721A99" w:rsidRDefault="000F6BCF">
      <w:r w:rsidRPr="00721A99">
        <w:t>Keep safe,</w:t>
      </w:r>
    </w:p>
    <w:p w14:paraId="65AE44AB" w14:textId="0B6A03E3" w:rsidR="000F6BCF" w:rsidRPr="00400960" w:rsidRDefault="000F6BCF">
      <w:pPr>
        <w:rPr>
          <w:u w:val="single"/>
        </w:rPr>
      </w:pPr>
      <w:r w:rsidRPr="00721A99">
        <w:t>P2 Teachers</w:t>
      </w:r>
    </w:p>
    <w:p w14:paraId="124A7E66" w14:textId="74B2190E" w:rsidR="000F6BCF" w:rsidRPr="00400960" w:rsidRDefault="000F6BCF">
      <w:pPr>
        <w:rPr>
          <w:bCs/>
          <w:sz w:val="24"/>
          <w:szCs w:val="24"/>
          <w:u w:val="single"/>
        </w:rPr>
      </w:pPr>
    </w:p>
    <w:p w14:paraId="41FF0238" w14:textId="28A16667" w:rsidR="00400960" w:rsidRPr="00400960" w:rsidRDefault="00400960" w:rsidP="00400960">
      <w:pPr>
        <w:jc w:val="center"/>
        <w:rPr>
          <w:bCs/>
          <w:sz w:val="24"/>
          <w:szCs w:val="24"/>
          <w:u w:val="single"/>
        </w:rPr>
      </w:pPr>
      <w:r w:rsidRPr="00400960">
        <w:rPr>
          <w:bCs/>
          <w:sz w:val="24"/>
          <w:szCs w:val="24"/>
          <w:u w:val="single"/>
        </w:rPr>
        <w:t>Monday 6</w:t>
      </w:r>
      <w:r w:rsidRPr="00400960">
        <w:rPr>
          <w:bCs/>
          <w:sz w:val="24"/>
          <w:szCs w:val="24"/>
          <w:u w:val="single"/>
          <w:vertAlign w:val="superscript"/>
        </w:rPr>
        <w:t>th</w:t>
      </w:r>
      <w:r w:rsidR="00FA6190">
        <w:rPr>
          <w:bCs/>
          <w:sz w:val="24"/>
          <w:szCs w:val="24"/>
          <w:u w:val="single"/>
        </w:rPr>
        <w:t xml:space="preserve"> April- Thursday 9</w:t>
      </w:r>
      <w:r w:rsidR="00FA6190" w:rsidRPr="00FA6190">
        <w:rPr>
          <w:bCs/>
          <w:sz w:val="24"/>
          <w:szCs w:val="24"/>
          <w:u w:val="single"/>
          <w:vertAlign w:val="superscript"/>
        </w:rPr>
        <w:t>th</w:t>
      </w:r>
      <w:r w:rsidR="00FA6190">
        <w:rPr>
          <w:bCs/>
          <w:sz w:val="24"/>
          <w:szCs w:val="24"/>
          <w:u w:val="single"/>
        </w:rPr>
        <w:t xml:space="preserve"> </w:t>
      </w:r>
      <w:bookmarkStart w:id="0" w:name="_GoBack"/>
      <w:bookmarkEnd w:id="0"/>
      <w:r w:rsidRPr="00400960">
        <w:rPr>
          <w:bCs/>
          <w:sz w:val="24"/>
          <w:szCs w:val="24"/>
          <w:u w:val="single"/>
        </w:rPr>
        <w:t>April</w:t>
      </w:r>
    </w:p>
    <w:p w14:paraId="7ABFC60C" w14:textId="77777777" w:rsidR="00721A99" w:rsidRPr="00B44095" w:rsidRDefault="00D9506A">
      <w:pPr>
        <w:rPr>
          <w:bCs/>
          <w:color w:val="FF0000"/>
          <w:u w:val="single"/>
        </w:rPr>
      </w:pPr>
      <w:r w:rsidRPr="00B44095">
        <w:rPr>
          <w:bCs/>
          <w:color w:val="FF0000"/>
          <w:u w:val="single"/>
        </w:rPr>
        <w:t>Daily revisio</w:t>
      </w:r>
      <w:r w:rsidR="00721A99" w:rsidRPr="00B44095">
        <w:rPr>
          <w:bCs/>
          <w:color w:val="FF0000"/>
          <w:u w:val="single"/>
        </w:rPr>
        <w:t>n and information</w:t>
      </w:r>
    </w:p>
    <w:p w14:paraId="71409EC7" w14:textId="77777777" w:rsidR="00721A99" w:rsidRPr="00721A99" w:rsidRDefault="00D9506A" w:rsidP="00721A99">
      <w:pPr>
        <w:pStyle w:val="ListParagraph"/>
        <w:numPr>
          <w:ilvl w:val="0"/>
          <w:numId w:val="8"/>
        </w:numPr>
      </w:pPr>
      <w:r w:rsidRPr="00721A99">
        <w:t xml:space="preserve">Days of the week, months of the year, count forwards and backwards to 30. </w:t>
      </w:r>
      <w:r w:rsidR="008576FF" w:rsidRPr="00721A99">
        <w:t xml:space="preserve"> </w:t>
      </w:r>
    </w:p>
    <w:p w14:paraId="52FAC2D2" w14:textId="77777777" w:rsidR="00721A99" w:rsidRPr="00721A99" w:rsidRDefault="008576FF" w:rsidP="00721A99">
      <w:pPr>
        <w:pStyle w:val="ListParagraph"/>
        <w:numPr>
          <w:ilvl w:val="0"/>
          <w:numId w:val="8"/>
        </w:numPr>
      </w:pPr>
      <w:r w:rsidRPr="00721A99">
        <w:t xml:space="preserve">Do 10 add and 10 takeaway sums within 20. </w:t>
      </w:r>
    </w:p>
    <w:p w14:paraId="187BD13C" w14:textId="77777777" w:rsidR="00721A99" w:rsidRPr="00721A99" w:rsidRDefault="00D9506A" w:rsidP="00721A99">
      <w:pPr>
        <w:pStyle w:val="ListParagraph"/>
        <w:numPr>
          <w:ilvl w:val="0"/>
          <w:numId w:val="8"/>
        </w:numPr>
      </w:pPr>
      <w:r w:rsidRPr="00721A99">
        <w:t xml:space="preserve">Read for 15 minutes aloud to an adult and 15 minutes alone. </w:t>
      </w:r>
    </w:p>
    <w:p w14:paraId="6FF8BEA3" w14:textId="77777777" w:rsidR="00721A99" w:rsidRPr="00721A99" w:rsidRDefault="00D9506A" w:rsidP="00721A99">
      <w:pPr>
        <w:pStyle w:val="ListParagraph"/>
        <w:numPr>
          <w:ilvl w:val="0"/>
          <w:numId w:val="8"/>
        </w:numPr>
      </w:pPr>
      <w:r w:rsidRPr="00721A99">
        <w:t xml:space="preserve">Go over </w:t>
      </w:r>
      <w:r w:rsidR="009401EB" w:rsidRPr="00721A99">
        <w:t xml:space="preserve">your phonic alphabet and </w:t>
      </w:r>
      <w:r w:rsidRPr="00721A99">
        <w:t>the P2 sounds (</w:t>
      </w:r>
      <w:r w:rsidR="00721A99" w:rsidRPr="00721A99">
        <w:t>flashcards with resources at bottom of document</w:t>
      </w:r>
      <w:r w:rsidR="00C1234A" w:rsidRPr="00721A99">
        <w:t xml:space="preserve">) </w:t>
      </w:r>
    </w:p>
    <w:p w14:paraId="239E566A" w14:textId="77777777" w:rsidR="00721A99" w:rsidRPr="00721A99" w:rsidRDefault="008576FF" w:rsidP="00721A99">
      <w:pPr>
        <w:pStyle w:val="ListParagraph"/>
        <w:numPr>
          <w:ilvl w:val="0"/>
          <w:numId w:val="8"/>
        </w:numPr>
      </w:pPr>
      <w:r w:rsidRPr="00721A99">
        <w:t xml:space="preserve">Keep a diary, with 2 stars and a wish. </w:t>
      </w:r>
      <w:r w:rsidR="00721A99" w:rsidRPr="00721A99">
        <w:t>I.e.</w:t>
      </w:r>
      <w:r w:rsidRPr="00721A99">
        <w:t xml:space="preserve"> 2 good things that happened an</w:t>
      </w:r>
      <w:r w:rsidR="00C1234A" w:rsidRPr="00721A99">
        <w:t>d 1 thing that you wish could im</w:t>
      </w:r>
      <w:r w:rsidRPr="00721A99">
        <w:t xml:space="preserve">prove. </w:t>
      </w:r>
      <w:r w:rsidR="00721A99" w:rsidRPr="00721A99">
        <w:t>E.g.</w:t>
      </w:r>
      <w:r w:rsidRPr="00721A99">
        <w:t xml:space="preserve"> My good things were yummy pancakes for breakfast, going for a walk with a torch. I wish I hadn’t dropped the glass and broke it.</w:t>
      </w:r>
      <w:r w:rsidR="0047528D" w:rsidRPr="00721A99">
        <w:t xml:space="preserve"> </w:t>
      </w:r>
    </w:p>
    <w:p w14:paraId="71602F37" w14:textId="77777777" w:rsidR="00721A99" w:rsidRPr="00721A99" w:rsidRDefault="0047528D" w:rsidP="00721A99">
      <w:pPr>
        <w:pStyle w:val="ListParagraph"/>
        <w:numPr>
          <w:ilvl w:val="0"/>
          <w:numId w:val="8"/>
        </w:numPr>
      </w:pPr>
      <w:r w:rsidRPr="00721A99">
        <w:t xml:space="preserve">Write </w:t>
      </w:r>
      <w:r w:rsidR="00721A99" w:rsidRPr="00721A99">
        <w:t xml:space="preserve">and learn </w:t>
      </w:r>
      <w:r w:rsidRPr="00721A99">
        <w:t>spellings each day</w:t>
      </w:r>
      <w:r w:rsidR="00721A99" w:rsidRPr="00721A99">
        <w:t xml:space="preserve"> (find spellings in phonics section) </w:t>
      </w:r>
      <w:r w:rsidRPr="00721A99">
        <w:t xml:space="preserve">- </w:t>
      </w:r>
      <w:r w:rsidRPr="00721A99">
        <w:rPr>
          <w:b/>
        </w:rPr>
        <w:t>if your child usually only does five spellings please pick five from the list of ten for them to write and learn</w:t>
      </w:r>
      <w:r w:rsidRPr="00721A99">
        <w:t xml:space="preserve">. </w:t>
      </w:r>
    </w:p>
    <w:p w14:paraId="1F279B1D" w14:textId="1CE3FCA6" w:rsidR="00B627C0" w:rsidRPr="00721A99" w:rsidRDefault="00FA71F0" w:rsidP="00721A99">
      <w:pPr>
        <w:pStyle w:val="ListParagraph"/>
        <w:numPr>
          <w:ilvl w:val="0"/>
          <w:numId w:val="8"/>
        </w:numPr>
      </w:pPr>
      <w:r w:rsidRPr="00721A99">
        <w:t xml:space="preserve">After explanations examples may be given. These are to be used as guidance for the adult and not for the children to copy. </w:t>
      </w:r>
    </w:p>
    <w:p w14:paraId="36566CD9" w14:textId="4B9FC6EB" w:rsidR="00754079" w:rsidRPr="00A654E3" w:rsidRDefault="00A654E3">
      <w:pPr>
        <w:rPr>
          <w:bCs/>
          <w:color w:val="FF0000"/>
        </w:rPr>
      </w:pPr>
      <w:r>
        <w:rPr>
          <w:bCs/>
          <w:color w:val="FF0000"/>
        </w:rPr>
        <w:t>Writing</w:t>
      </w:r>
      <w:r w:rsidRPr="00A654E3">
        <w:rPr>
          <w:bCs/>
          <w:color w:val="FF0000"/>
        </w:rPr>
        <w:t xml:space="preserve">      </w:t>
      </w:r>
      <w:r>
        <w:rPr>
          <w:bCs/>
          <w:noProof/>
          <w:color w:val="FF0000"/>
          <w:u w:val="single"/>
          <w:lang w:eastAsia="en-GB"/>
        </w:rPr>
        <w:drawing>
          <wp:inline distT="0" distB="0" distL="0" distR="0" wp14:anchorId="3CF45204" wp14:editId="3A707DCA">
            <wp:extent cx="524786" cy="826936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en[1]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6" b="4651"/>
                    <a:stretch/>
                  </pic:blipFill>
                  <pic:spPr bwMode="auto">
                    <a:xfrm>
                      <a:off x="0" y="0"/>
                      <a:ext cx="527694" cy="831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54E3">
        <w:rPr>
          <w:bCs/>
          <w:color w:val="FF0000"/>
        </w:rPr>
        <w:t xml:space="preserve">                                    </w:t>
      </w:r>
    </w:p>
    <w:p w14:paraId="09C836EB" w14:textId="3818C411" w:rsidR="00D9506A" w:rsidRDefault="00C619C9" w:rsidP="00721A99">
      <w:pPr>
        <w:pStyle w:val="ListParagraph"/>
        <w:numPr>
          <w:ilvl w:val="0"/>
          <w:numId w:val="10"/>
        </w:numPr>
      </w:pPr>
      <w:r w:rsidRPr="00721A99">
        <w:t xml:space="preserve">Ask an adult to tell you the story of Holy Week- you could look in the Bible or use the sample below. </w:t>
      </w:r>
      <w:r w:rsidR="008576FF" w:rsidRPr="00721A99">
        <w:t>Now draw 4 pictures showing what happened on Palm Sunday, Holy Thursday, Good Friday and Easter Sunday. Use the</w:t>
      </w:r>
      <w:r w:rsidR="00B43C4D" w:rsidRPr="00721A99">
        <w:t xml:space="preserve"> time words First</w:t>
      </w:r>
      <w:r w:rsidR="00721A99">
        <w:t>,</w:t>
      </w:r>
      <w:r w:rsidR="00B43C4D" w:rsidRPr="00721A99">
        <w:t xml:space="preserve"> Next</w:t>
      </w:r>
      <w:r w:rsidR="00721A99">
        <w:t>,</w:t>
      </w:r>
      <w:r w:rsidR="00B43C4D" w:rsidRPr="00721A99">
        <w:t xml:space="preserve"> Then</w:t>
      </w:r>
      <w:r w:rsidR="00721A99">
        <w:t>,</w:t>
      </w:r>
      <w:r w:rsidR="00B43C4D" w:rsidRPr="00721A99">
        <w:t xml:space="preserve"> Finally</w:t>
      </w:r>
      <w:r w:rsidR="00C1234A" w:rsidRPr="00721A99">
        <w:t xml:space="preserve"> and the</w:t>
      </w:r>
      <w:r w:rsidR="008576FF" w:rsidRPr="00721A99">
        <w:t xml:space="preserve"> words in the </w:t>
      </w:r>
      <w:r w:rsidR="003107B6">
        <w:t>word-</w:t>
      </w:r>
      <w:r w:rsidR="00754079" w:rsidRPr="00721A99">
        <w:t>bank</w:t>
      </w:r>
      <w:r w:rsidR="00B43C4D" w:rsidRPr="00721A99">
        <w:t xml:space="preserve"> to retell the story.</w:t>
      </w:r>
      <w:r w:rsidR="00721A99">
        <w:t xml:space="preserve"> </w:t>
      </w:r>
    </w:p>
    <w:p w14:paraId="0C885092" w14:textId="77777777" w:rsidR="00B44095" w:rsidRPr="00721A99" w:rsidRDefault="00B44095" w:rsidP="00B44095">
      <w:pPr>
        <w:pStyle w:val="ListParagraph"/>
        <w:ind w:left="360"/>
      </w:pPr>
    </w:p>
    <w:tbl>
      <w:tblPr>
        <w:tblStyle w:val="TableGrid"/>
        <w:tblpPr w:leftFromText="180" w:rightFromText="180" w:vertAnchor="text" w:horzAnchor="margin" w:tblpXSpec="center" w:tblpY="-15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49"/>
        <w:gridCol w:w="1549"/>
        <w:gridCol w:w="1549"/>
      </w:tblGrid>
      <w:tr w:rsidR="00721A99" w:rsidRPr="00721A99" w14:paraId="18F89D1B" w14:textId="77777777" w:rsidTr="00721A99">
        <w:trPr>
          <w:trHeight w:val="524"/>
        </w:trPr>
        <w:tc>
          <w:tcPr>
            <w:tcW w:w="1549" w:type="dxa"/>
          </w:tcPr>
          <w:p w14:paraId="4B69595E" w14:textId="77777777" w:rsidR="00721A99" w:rsidRPr="00721A99" w:rsidRDefault="00721A99" w:rsidP="00721A99">
            <w:r w:rsidRPr="00721A99">
              <w:t>Jesus</w:t>
            </w:r>
          </w:p>
        </w:tc>
        <w:tc>
          <w:tcPr>
            <w:tcW w:w="1549" w:type="dxa"/>
          </w:tcPr>
          <w:p w14:paraId="239646CA" w14:textId="77777777" w:rsidR="00721A99" w:rsidRPr="00721A99" w:rsidRDefault="00721A99" w:rsidP="00721A99">
            <w:r w:rsidRPr="00721A99">
              <w:t>disciples</w:t>
            </w:r>
          </w:p>
        </w:tc>
        <w:tc>
          <w:tcPr>
            <w:tcW w:w="1549" w:type="dxa"/>
          </w:tcPr>
          <w:p w14:paraId="57266C7A" w14:textId="77777777" w:rsidR="00721A99" w:rsidRPr="00721A99" w:rsidRDefault="00721A99" w:rsidP="00721A99">
            <w:r w:rsidRPr="00721A99">
              <w:t>tomb</w:t>
            </w:r>
          </w:p>
        </w:tc>
        <w:tc>
          <w:tcPr>
            <w:tcW w:w="1549" w:type="dxa"/>
          </w:tcPr>
          <w:p w14:paraId="781C6DE4" w14:textId="77777777" w:rsidR="00721A99" w:rsidRPr="00721A99" w:rsidRDefault="00721A99" w:rsidP="00721A99">
            <w:r w:rsidRPr="00721A99">
              <w:t>friends</w:t>
            </w:r>
          </w:p>
        </w:tc>
        <w:tc>
          <w:tcPr>
            <w:tcW w:w="1549" w:type="dxa"/>
          </w:tcPr>
          <w:p w14:paraId="75B0C168" w14:textId="77777777" w:rsidR="00721A99" w:rsidRPr="00721A99" w:rsidRDefault="00721A99" w:rsidP="00721A99">
            <w:r w:rsidRPr="00721A99">
              <w:t>carry</w:t>
            </w:r>
          </w:p>
        </w:tc>
      </w:tr>
      <w:tr w:rsidR="00721A99" w:rsidRPr="00721A99" w14:paraId="5F3058A9" w14:textId="77777777" w:rsidTr="00721A99">
        <w:trPr>
          <w:trHeight w:val="544"/>
        </w:trPr>
        <w:tc>
          <w:tcPr>
            <w:tcW w:w="1549" w:type="dxa"/>
          </w:tcPr>
          <w:p w14:paraId="14AFE50F" w14:textId="77777777" w:rsidR="00721A99" w:rsidRPr="00721A99" w:rsidRDefault="00721A99" w:rsidP="00721A99">
            <w:r w:rsidRPr="00721A99">
              <w:t>bread</w:t>
            </w:r>
          </w:p>
        </w:tc>
        <w:tc>
          <w:tcPr>
            <w:tcW w:w="1549" w:type="dxa"/>
          </w:tcPr>
          <w:p w14:paraId="3AF33888" w14:textId="77777777" w:rsidR="00721A99" w:rsidRPr="00721A99" w:rsidRDefault="00721A99" w:rsidP="00721A99">
            <w:r w:rsidRPr="00721A99">
              <w:t>palms</w:t>
            </w:r>
          </w:p>
        </w:tc>
        <w:tc>
          <w:tcPr>
            <w:tcW w:w="1549" w:type="dxa"/>
          </w:tcPr>
          <w:p w14:paraId="1FCC8935" w14:textId="77777777" w:rsidR="00721A99" w:rsidRPr="00721A99" w:rsidRDefault="00721A99" w:rsidP="00721A99">
            <w:r w:rsidRPr="00721A99">
              <w:t>donkey</w:t>
            </w:r>
          </w:p>
        </w:tc>
        <w:tc>
          <w:tcPr>
            <w:tcW w:w="1549" w:type="dxa"/>
          </w:tcPr>
          <w:p w14:paraId="04B87AE4" w14:textId="77777777" w:rsidR="00721A99" w:rsidRPr="00721A99" w:rsidRDefault="00721A99" w:rsidP="00721A99">
            <w:r w:rsidRPr="00721A99">
              <w:t>supper</w:t>
            </w:r>
          </w:p>
        </w:tc>
        <w:tc>
          <w:tcPr>
            <w:tcW w:w="1549" w:type="dxa"/>
          </w:tcPr>
          <w:p w14:paraId="344F3EFE" w14:textId="77777777" w:rsidR="00721A99" w:rsidRPr="00721A99" w:rsidRDefault="00721A99" w:rsidP="00721A99">
            <w:r w:rsidRPr="00721A99">
              <w:t>Easter</w:t>
            </w:r>
          </w:p>
        </w:tc>
      </w:tr>
    </w:tbl>
    <w:p w14:paraId="4DE04790" w14:textId="1E45BB81" w:rsidR="00B43C4D" w:rsidRDefault="00B43C4D"/>
    <w:p w14:paraId="7436FE87" w14:textId="7CCF89DC" w:rsidR="00721A99" w:rsidRDefault="00721A99"/>
    <w:p w14:paraId="40E8B0D6" w14:textId="77777777" w:rsidR="00721A99" w:rsidRPr="00721A99" w:rsidRDefault="00721A9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1234A" w:rsidRPr="00721A99" w14:paraId="684AE4EC" w14:textId="77777777" w:rsidTr="00C1234A">
        <w:tc>
          <w:tcPr>
            <w:tcW w:w="9016" w:type="dxa"/>
          </w:tcPr>
          <w:p w14:paraId="7EA913D7" w14:textId="5CC622AF" w:rsidR="00C1234A" w:rsidRDefault="00C1234A">
            <w:pPr>
              <w:rPr>
                <w:u w:val="single"/>
              </w:rPr>
            </w:pPr>
            <w:r w:rsidRPr="00721A99">
              <w:rPr>
                <w:u w:val="single"/>
              </w:rPr>
              <w:lastRenderedPageBreak/>
              <w:t>Holy Week</w:t>
            </w:r>
            <w:r w:rsidR="001A7388" w:rsidRPr="00721A99">
              <w:rPr>
                <w:u w:val="single"/>
              </w:rPr>
              <w:t xml:space="preserve"> Sample</w:t>
            </w:r>
          </w:p>
          <w:p w14:paraId="382D84DE" w14:textId="77777777" w:rsidR="00721A99" w:rsidRPr="00721A99" w:rsidRDefault="00721A99">
            <w:pPr>
              <w:rPr>
                <w:u w:val="single"/>
              </w:rPr>
            </w:pPr>
          </w:p>
          <w:p w14:paraId="4240B351" w14:textId="77777777" w:rsidR="00C1234A" w:rsidRDefault="00C1234A">
            <w:r w:rsidRPr="00721A99">
              <w:t xml:space="preserve">Jesus lived an important life. One week was very special. First on Palm Sunday he rode into Jerusalem on a donkey. Everyone was very happy to see him and waved palms. Next on Holy Thursday Jesus had a special meal with his disciples called the Last Supper. They shared bread and wine. After that on Good Friday Jesus had to carry a heavy cross up a hill. He died on the cross. Finally, on Easter Sunday his friends went to the tomb. The stone had moved. Jesus was alive. It was the first Easter.  </w:t>
            </w:r>
          </w:p>
          <w:p w14:paraId="7D08C941" w14:textId="77777777" w:rsidR="00B44095" w:rsidRDefault="00B44095"/>
          <w:p w14:paraId="1FCF21A8" w14:textId="551DB63A" w:rsidR="00B44095" w:rsidRPr="00721A99" w:rsidRDefault="00B44095">
            <w:r w:rsidRPr="00721A99">
              <w:rPr>
                <w:i/>
              </w:rPr>
              <w:t xml:space="preserve">Please note, some children may be able to write more detail, but others may just write one sentence for each day of Holy Week. </w:t>
            </w:r>
            <w:r w:rsidRPr="00721A99">
              <w:t xml:space="preserve">  </w:t>
            </w:r>
          </w:p>
        </w:tc>
      </w:tr>
    </w:tbl>
    <w:p w14:paraId="438A9F68" w14:textId="149B6827" w:rsidR="00C1234A" w:rsidRPr="00721A99" w:rsidRDefault="00C1234A"/>
    <w:p w14:paraId="6C6BE0BB" w14:textId="67E7B79B" w:rsidR="00754079" w:rsidRPr="00721A99" w:rsidRDefault="00754079"/>
    <w:p w14:paraId="213DBBED" w14:textId="1B672C48" w:rsidR="00754079" w:rsidRPr="00B44095" w:rsidRDefault="00D9506A">
      <w:pPr>
        <w:rPr>
          <w:bCs/>
          <w:color w:val="FF0000"/>
          <w:u w:val="single"/>
        </w:rPr>
      </w:pPr>
      <w:r w:rsidRPr="00B44095">
        <w:rPr>
          <w:bCs/>
          <w:color w:val="FF0000"/>
          <w:u w:val="single"/>
        </w:rPr>
        <w:t>Talking and Listening</w:t>
      </w:r>
    </w:p>
    <w:p w14:paraId="2417F7BC" w14:textId="58208700" w:rsidR="00D9506A" w:rsidRPr="00721A99" w:rsidRDefault="00754079" w:rsidP="00B44095">
      <w:pPr>
        <w:pStyle w:val="ListParagraph"/>
        <w:numPr>
          <w:ilvl w:val="0"/>
          <w:numId w:val="10"/>
        </w:numPr>
      </w:pPr>
      <w:r w:rsidRPr="00721A99">
        <w:t xml:space="preserve">Talk about what happened during Holy Week with an adult before you write your story. </w:t>
      </w:r>
      <w:r w:rsidR="00B43C4D" w:rsidRPr="00721A99">
        <w:t xml:space="preserve">This will help you when you are writing it. </w:t>
      </w:r>
    </w:p>
    <w:p w14:paraId="044C4B83" w14:textId="77777777" w:rsidR="00B44095" w:rsidRPr="00721A99" w:rsidRDefault="00B44095" w:rsidP="00B44095">
      <w:pPr>
        <w:pStyle w:val="ListParagraph"/>
        <w:ind w:left="360"/>
      </w:pPr>
    </w:p>
    <w:p w14:paraId="1530C6BA" w14:textId="15B97E4F" w:rsidR="00754079" w:rsidRPr="00B44095" w:rsidRDefault="00D9506A">
      <w:pPr>
        <w:rPr>
          <w:bCs/>
          <w:color w:val="FF0000"/>
          <w:u w:val="single"/>
        </w:rPr>
      </w:pPr>
      <w:r w:rsidRPr="00B44095">
        <w:rPr>
          <w:bCs/>
          <w:color w:val="FF0000"/>
          <w:u w:val="single"/>
        </w:rPr>
        <w:t>Phonics</w:t>
      </w:r>
      <w:r w:rsidR="00B44095">
        <w:rPr>
          <w:bCs/>
          <w:color w:val="FF0000"/>
          <w:u w:val="single"/>
        </w:rPr>
        <w:t>/Spellings</w:t>
      </w:r>
    </w:p>
    <w:p w14:paraId="6651F0FE" w14:textId="1A3BC5F2" w:rsidR="00754079" w:rsidRPr="00721A99" w:rsidRDefault="00754079" w:rsidP="00B44095">
      <w:pPr>
        <w:pStyle w:val="ListParagraph"/>
        <w:numPr>
          <w:ilvl w:val="0"/>
          <w:numId w:val="11"/>
        </w:numPr>
      </w:pPr>
      <w:r w:rsidRPr="00721A99">
        <w:t>ee/oo- sometimes when two letters are together</w:t>
      </w:r>
      <w:r w:rsidR="00B44095">
        <w:t>,</w:t>
      </w:r>
      <w:r w:rsidRPr="00721A99">
        <w:t xml:space="preserve"> they make a new sound. Two e’s together say ee like feet. Two o’s together say oo like moon. Can you make a list of five more ee and five more oo words</w:t>
      </w:r>
      <w:r w:rsidR="00B44095">
        <w:t>?</w:t>
      </w:r>
    </w:p>
    <w:p w14:paraId="6B3425B5" w14:textId="0A15F182" w:rsidR="0047528D" w:rsidRPr="00721A99" w:rsidRDefault="0047528D" w:rsidP="00B44095">
      <w:pPr>
        <w:ind w:left="360"/>
      </w:pPr>
      <w:r w:rsidRPr="00721A99">
        <w:t xml:space="preserve">Did you think of any of these words? Now write some of these words in a sentence.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1"/>
        <w:gridCol w:w="1804"/>
        <w:gridCol w:w="1806"/>
        <w:gridCol w:w="1803"/>
        <w:gridCol w:w="1802"/>
      </w:tblGrid>
      <w:tr w:rsidR="0047528D" w:rsidRPr="00721A99" w14:paraId="6C56E970" w14:textId="77777777" w:rsidTr="007E1D5F">
        <w:tc>
          <w:tcPr>
            <w:tcW w:w="1848" w:type="dxa"/>
          </w:tcPr>
          <w:p w14:paraId="19BAFE3B" w14:textId="77777777" w:rsidR="0047528D" w:rsidRPr="00721A99" w:rsidRDefault="0047528D" w:rsidP="007E1D5F">
            <w:r w:rsidRPr="00721A99">
              <w:t>green</w:t>
            </w:r>
          </w:p>
        </w:tc>
        <w:tc>
          <w:tcPr>
            <w:tcW w:w="1848" w:type="dxa"/>
          </w:tcPr>
          <w:p w14:paraId="35B7D6E8" w14:textId="77777777" w:rsidR="0047528D" w:rsidRPr="00721A99" w:rsidRDefault="0047528D" w:rsidP="007E1D5F">
            <w:r w:rsidRPr="00721A99">
              <w:t>sleep</w:t>
            </w:r>
          </w:p>
        </w:tc>
        <w:tc>
          <w:tcPr>
            <w:tcW w:w="1848" w:type="dxa"/>
          </w:tcPr>
          <w:p w14:paraId="68BC41F8" w14:textId="77777777" w:rsidR="0047528D" w:rsidRPr="00721A99" w:rsidRDefault="0047528D" w:rsidP="007E1D5F">
            <w:r w:rsidRPr="00721A99">
              <w:t>meet</w:t>
            </w:r>
          </w:p>
        </w:tc>
        <w:tc>
          <w:tcPr>
            <w:tcW w:w="1849" w:type="dxa"/>
          </w:tcPr>
          <w:p w14:paraId="193BB012" w14:textId="77777777" w:rsidR="0047528D" w:rsidRPr="00721A99" w:rsidRDefault="0047528D" w:rsidP="007E1D5F">
            <w:r w:rsidRPr="00721A99">
              <w:t>creep</w:t>
            </w:r>
          </w:p>
        </w:tc>
        <w:tc>
          <w:tcPr>
            <w:tcW w:w="1849" w:type="dxa"/>
          </w:tcPr>
          <w:p w14:paraId="21DE6860" w14:textId="77777777" w:rsidR="0047528D" w:rsidRPr="00721A99" w:rsidRDefault="0047528D" w:rsidP="007E1D5F">
            <w:r w:rsidRPr="00721A99">
              <w:t>three</w:t>
            </w:r>
          </w:p>
        </w:tc>
      </w:tr>
      <w:tr w:rsidR="0047528D" w:rsidRPr="00721A99" w14:paraId="2387786A" w14:textId="77777777" w:rsidTr="007E1D5F">
        <w:tc>
          <w:tcPr>
            <w:tcW w:w="1848" w:type="dxa"/>
          </w:tcPr>
          <w:p w14:paraId="5D46613A" w14:textId="77777777" w:rsidR="0047528D" w:rsidRPr="00721A99" w:rsidRDefault="0047528D" w:rsidP="007E1D5F">
            <w:r w:rsidRPr="00721A99">
              <w:t>moon</w:t>
            </w:r>
          </w:p>
        </w:tc>
        <w:tc>
          <w:tcPr>
            <w:tcW w:w="1848" w:type="dxa"/>
          </w:tcPr>
          <w:p w14:paraId="700CCB81" w14:textId="77777777" w:rsidR="0047528D" w:rsidRPr="00721A99" w:rsidRDefault="0047528D" w:rsidP="007E1D5F">
            <w:r w:rsidRPr="00721A99">
              <w:t>spoon</w:t>
            </w:r>
          </w:p>
        </w:tc>
        <w:tc>
          <w:tcPr>
            <w:tcW w:w="1848" w:type="dxa"/>
          </w:tcPr>
          <w:p w14:paraId="35E8011C" w14:textId="77777777" w:rsidR="0047528D" w:rsidRPr="00721A99" w:rsidRDefault="0047528D" w:rsidP="007E1D5F">
            <w:r w:rsidRPr="00721A99">
              <w:t>broom</w:t>
            </w:r>
          </w:p>
        </w:tc>
        <w:tc>
          <w:tcPr>
            <w:tcW w:w="1849" w:type="dxa"/>
          </w:tcPr>
          <w:p w14:paraId="207F62B8" w14:textId="77777777" w:rsidR="0047528D" w:rsidRPr="00721A99" w:rsidRDefault="0047528D" w:rsidP="007E1D5F">
            <w:r w:rsidRPr="00721A99">
              <w:t>room</w:t>
            </w:r>
          </w:p>
        </w:tc>
        <w:tc>
          <w:tcPr>
            <w:tcW w:w="1849" w:type="dxa"/>
          </w:tcPr>
          <w:p w14:paraId="51FAF4A0" w14:textId="77777777" w:rsidR="0047528D" w:rsidRPr="00721A99" w:rsidRDefault="0047528D" w:rsidP="007E1D5F">
            <w:r w:rsidRPr="00721A99">
              <w:t>soon</w:t>
            </w:r>
          </w:p>
        </w:tc>
      </w:tr>
    </w:tbl>
    <w:p w14:paraId="78E2393E" w14:textId="77777777" w:rsidR="0047528D" w:rsidRPr="00721A99" w:rsidRDefault="0047528D"/>
    <w:p w14:paraId="46903664" w14:textId="77777777" w:rsidR="00B44095" w:rsidRDefault="00B44095"/>
    <w:p w14:paraId="62126DA2" w14:textId="561B6BC4" w:rsidR="00B44095" w:rsidRPr="00A654E3" w:rsidRDefault="00D9506A" w:rsidP="00B44095">
      <w:pPr>
        <w:tabs>
          <w:tab w:val="left" w:pos="1650"/>
        </w:tabs>
        <w:rPr>
          <w:color w:val="FF0000"/>
        </w:rPr>
      </w:pPr>
      <w:r w:rsidRPr="00A654E3">
        <w:rPr>
          <w:color w:val="FF0000"/>
          <w:u w:val="single"/>
        </w:rPr>
        <w:t>Reading</w:t>
      </w:r>
      <w:r w:rsidR="00A654E3" w:rsidRPr="00A654E3">
        <w:rPr>
          <w:color w:val="FF0000"/>
          <w:u w:val="single"/>
        </w:rPr>
        <w:t xml:space="preserve"> </w:t>
      </w:r>
      <w:r w:rsidR="00A654E3">
        <w:rPr>
          <w:color w:val="FF0000"/>
        </w:rPr>
        <w:t xml:space="preserve">     </w:t>
      </w:r>
      <w:r w:rsidR="00A654E3">
        <w:rPr>
          <w:noProof/>
          <w:color w:val="FF0000"/>
          <w:lang w:eastAsia="en-GB"/>
        </w:rPr>
        <w:drawing>
          <wp:inline distT="0" distB="0" distL="0" distR="0" wp14:anchorId="750220BB" wp14:editId="70875AB5">
            <wp:extent cx="1097280" cy="923543"/>
            <wp:effectExtent l="0" t="0" r="762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book_PNG2118[1]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038" cy="93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DC8ABD" w14:textId="5317FB2E" w:rsidR="0047528D" w:rsidRPr="00721A99" w:rsidRDefault="00B44095" w:rsidP="00B44095">
      <w:pPr>
        <w:pStyle w:val="ListParagraph"/>
        <w:numPr>
          <w:ilvl w:val="0"/>
          <w:numId w:val="11"/>
        </w:numPr>
      </w:pPr>
      <w:r>
        <w:t>R</w:t>
      </w:r>
      <w:r w:rsidR="00B43C4D" w:rsidRPr="00721A99">
        <w:t>ead a book of your choice</w:t>
      </w:r>
      <w:r w:rsidR="00FA71F0" w:rsidRPr="00721A99">
        <w:t xml:space="preserve"> and complete </w:t>
      </w:r>
      <w:r>
        <w:t>‘</w:t>
      </w:r>
      <w:r w:rsidR="00FA71F0" w:rsidRPr="00721A99">
        <w:t>same and different</w:t>
      </w:r>
      <w:r>
        <w:t>’</w:t>
      </w:r>
      <w:r w:rsidR="00FA71F0" w:rsidRPr="00721A99">
        <w:t xml:space="preserve"> activity</w:t>
      </w:r>
      <w:r w:rsidR="00B12FB2" w:rsidRPr="00721A99">
        <w:t xml:space="preserve">. </w:t>
      </w:r>
    </w:p>
    <w:p w14:paraId="322CB438" w14:textId="2E70B011" w:rsidR="00D9506A" w:rsidRPr="00721A99" w:rsidRDefault="00B12FB2" w:rsidP="00B44095">
      <w:pPr>
        <w:ind w:left="360"/>
      </w:pPr>
      <w:r w:rsidRPr="00721A99">
        <w:t xml:space="preserve">Choose 2 characters. Draw each character and write 4 words to describe them. Now write 3 sentences about each character. Write 3 things the same and 3 things that are different about the character. </w:t>
      </w:r>
    </w:p>
    <w:p w14:paraId="341F56C4" w14:textId="443603F6" w:rsidR="001A7388" w:rsidRPr="00B44095" w:rsidRDefault="001A7388" w:rsidP="00B44095">
      <w:pPr>
        <w:ind w:left="360"/>
      </w:pPr>
      <w:r w:rsidRPr="00B44095">
        <w:t>Sample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47528D" w:rsidRPr="00721A99" w14:paraId="2613BA4D" w14:textId="77777777" w:rsidTr="0047528D">
        <w:tc>
          <w:tcPr>
            <w:tcW w:w="4508" w:type="dxa"/>
          </w:tcPr>
          <w:p w14:paraId="5DFA1815" w14:textId="1C9D631D" w:rsidR="0047528D" w:rsidRPr="00721A99" w:rsidRDefault="0047528D" w:rsidP="0047528D">
            <w:pPr>
              <w:jc w:val="center"/>
              <w:rPr>
                <w:b/>
                <w:i/>
              </w:rPr>
            </w:pPr>
            <w:r w:rsidRPr="00721A99">
              <w:rPr>
                <w:b/>
                <w:i/>
              </w:rPr>
              <w:t>Jack</w:t>
            </w:r>
          </w:p>
        </w:tc>
        <w:tc>
          <w:tcPr>
            <w:tcW w:w="4508" w:type="dxa"/>
          </w:tcPr>
          <w:p w14:paraId="5E7ABF8F" w14:textId="01C84AB1" w:rsidR="0047528D" w:rsidRPr="00721A99" w:rsidRDefault="0047528D" w:rsidP="0047528D">
            <w:pPr>
              <w:jc w:val="center"/>
              <w:rPr>
                <w:b/>
                <w:i/>
              </w:rPr>
            </w:pPr>
            <w:r w:rsidRPr="00721A99">
              <w:rPr>
                <w:b/>
                <w:i/>
              </w:rPr>
              <w:t>Giant</w:t>
            </w:r>
          </w:p>
        </w:tc>
      </w:tr>
      <w:tr w:rsidR="0047528D" w:rsidRPr="00721A99" w14:paraId="59303B84" w14:textId="77777777" w:rsidTr="0047528D">
        <w:tc>
          <w:tcPr>
            <w:tcW w:w="4508" w:type="dxa"/>
          </w:tcPr>
          <w:p w14:paraId="5DDEDE48" w14:textId="0E0BDC6E" w:rsidR="0047528D" w:rsidRPr="00721A99" w:rsidRDefault="00FA71F0" w:rsidP="0047528D">
            <w:pPr>
              <w:jc w:val="center"/>
              <w:rPr>
                <w:i/>
              </w:rPr>
            </w:pPr>
            <w:r w:rsidRPr="00721A99">
              <w:rPr>
                <w:i/>
              </w:rPr>
              <w:t>b</w:t>
            </w:r>
            <w:r w:rsidR="0047528D" w:rsidRPr="00721A99">
              <w:rPr>
                <w:i/>
              </w:rPr>
              <w:t>oy</w:t>
            </w:r>
          </w:p>
        </w:tc>
        <w:tc>
          <w:tcPr>
            <w:tcW w:w="4508" w:type="dxa"/>
          </w:tcPr>
          <w:p w14:paraId="4A0266D8" w14:textId="45C178C7" w:rsidR="0047528D" w:rsidRPr="00721A99" w:rsidRDefault="00FA71F0" w:rsidP="00FA71F0">
            <w:pPr>
              <w:jc w:val="center"/>
              <w:rPr>
                <w:i/>
              </w:rPr>
            </w:pPr>
            <w:r w:rsidRPr="00721A99">
              <w:rPr>
                <w:i/>
              </w:rPr>
              <w:t>huge</w:t>
            </w:r>
          </w:p>
        </w:tc>
      </w:tr>
      <w:tr w:rsidR="0047528D" w:rsidRPr="00721A99" w14:paraId="173C35F3" w14:textId="77777777" w:rsidTr="0047528D">
        <w:tc>
          <w:tcPr>
            <w:tcW w:w="4508" w:type="dxa"/>
          </w:tcPr>
          <w:p w14:paraId="2A6828FF" w14:textId="539C8A37" w:rsidR="0047528D" w:rsidRPr="00721A99" w:rsidRDefault="00FA71F0" w:rsidP="0047528D">
            <w:pPr>
              <w:jc w:val="center"/>
              <w:rPr>
                <w:i/>
              </w:rPr>
            </w:pPr>
            <w:r w:rsidRPr="00721A99">
              <w:rPr>
                <w:i/>
              </w:rPr>
              <w:t>brave</w:t>
            </w:r>
          </w:p>
        </w:tc>
        <w:tc>
          <w:tcPr>
            <w:tcW w:w="4508" w:type="dxa"/>
          </w:tcPr>
          <w:p w14:paraId="78F983A4" w14:textId="2B0BEA30" w:rsidR="0047528D" w:rsidRPr="00721A99" w:rsidRDefault="00FA71F0" w:rsidP="00FA71F0">
            <w:pPr>
              <w:jc w:val="center"/>
              <w:rPr>
                <w:i/>
              </w:rPr>
            </w:pPr>
            <w:r w:rsidRPr="00721A99">
              <w:rPr>
                <w:i/>
              </w:rPr>
              <w:t>angry</w:t>
            </w:r>
          </w:p>
        </w:tc>
      </w:tr>
      <w:tr w:rsidR="0047528D" w:rsidRPr="00721A99" w14:paraId="5A08FFDE" w14:textId="77777777" w:rsidTr="0047528D">
        <w:tc>
          <w:tcPr>
            <w:tcW w:w="4508" w:type="dxa"/>
          </w:tcPr>
          <w:p w14:paraId="7BEE590E" w14:textId="35C494A0" w:rsidR="0047528D" w:rsidRPr="00721A99" w:rsidRDefault="00FA71F0" w:rsidP="00FA71F0">
            <w:pPr>
              <w:jc w:val="center"/>
              <w:rPr>
                <w:i/>
              </w:rPr>
            </w:pPr>
            <w:r w:rsidRPr="00721A99">
              <w:rPr>
                <w:i/>
              </w:rPr>
              <w:t>blonde</w:t>
            </w:r>
          </w:p>
        </w:tc>
        <w:tc>
          <w:tcPr>
            <w:tcW w:w="4508" w:type="dxa"/>
          </w:tcPr>
          <w:p w14:paraId="01DB6D9E" w14:textId="14CE6021" w:rsidR="0047528D" w:rsidRPr="00721A99" w:rsidRDefault="00FA71F0" w:rsidP="00FA71F0">
            <w:pPr>
              <w:jc w:val="center"/>
              <w:rPr>
                <w:i/>
              </w:rPr>
            </w:pPr>
            <w:r w:rsidRPr="00721A99">
              <w:rPr>
                <w:i/>
              </w:rPr>
              <w:t>fierce</w:t>
            </w:r>
          </w:p>
        </w:tc>
      </w:tr>
      <w:tr w:rsidR="0047528D" w:rsidRPr="00721A99" w14:paraId="1A7CA57F" w14:textId="77777777" w:rsidTr="0047528D">
        <w:tc>
          <w:tcPr>
            <w:tcW w:w="4508" w:type="dxa"/>
          </w:tcPr>
          <w:p w14:paraId="264CCDB4" w14:textId="6AEEE1F4" w:rsidR="0047528D" w:rsidRPr="00721A99" w:rsidRDefault="00FA71F0" w:rsidP="00FA71F0">
            <w:pPr>
              <w:jc w:val="center"/>
              <w:rPr>
                <w:i/>
              </w:rPr>
            </w:pPr>
            <w:r w:rsidRPr="00721A99">
              <w:rPr>
                <w:i/>
              </w:rPr>
              <w:t>worried</w:t>
            </w:r>
          </w:p>
        </w:tc>
        <w:tc>
          <w:tcPr>
            <w:tcW w:w="4508" w:type="dxa"/>
          </w:tcPr>
          <w:p w14:paraId="6B7C4C01" w14:textId="38AA2144" w:rsidR="0047528D" w:rsidRPr="00721A99" w:rsidRDefault="00FA71F0" w:rsidP="00FA71F0">
            <w:pPr>
              <w:jc w:val="center"/>
              <w:rPr>
                <w:i/>
              </w:rPr>
            </w:pPr>
            <w:r w:rsidRPr="00721A99">
              <w:rPr>
                <w:i/>
              </w:rPr>
              <w:t xml:space="preserve">greedy </w:t>
            </w:r>
          </w:p>
        </w:tc>
      </w:tr>
    </w:tbl>
    <w:p w14:paraId="6ECDE50F" w14:textId="71CB0418" w:rsidR="0047528D" w:rsidRPr="00721A99" w:rsidRDefault="0047528D">
      <w:pPr>
        <w:rPr>
          <w:i/>
        </w:rPr>
      </w:pPr>
    </w:p>
    <w:p w14:paraId="7CBF89F4" w14:textId="225EE29F" w:rsidR="00FA71F0" w:rsidRPr="00721A99" w:rsidRDefault="00FA71F0">
      <w:pPr>
        <w:rPr>
          <w:i/>
        </w:rPr>
      </w:pPr>
      <w:r w:rsidRPr="00721A99">
        <w:rPr>
          <w:i/>
        </w:rPr>
        <w:t xml:space="preserve">e.g. Jack is a boy. He is brave. He has blonde hair. He was worried about his mum.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A71F0" w:rsidRPr="00721A99" w14:paraId="2F6103F7" w14:textId="77777777" w:rsidTr="00FA71F0">
        <w:tc>
          <w:tcPr>
            <w:tcW w:w="4508" w:type="dxa"/>
          </w:tcPr>
          <w:p w14:paraId="392DCD4B" w14:textId="0BA34475" w:rsidR="00FA71F0" w:rsidRPr="00721A99" w:rsidRDefault="00FA71F0" w:rsidP="00FA71F0">
            <w:pPr>
              <w:jc w:val="center"/>
              <w:rPr>
                <w:b/>
                <w:i/>
              </w:rPr>
            </w:pPr>
            <w:r w:rsidRPr="00721A99">
              <w:rPr>
                <w:b/>
                <w:i/>
              </w:rPr>
              <w:t>Same</w:t>
            </w:r>
          </w:p>
        </w:tc>
        <w:tc>
          <w:tcPr>
            <w:tcW w:w="4508" w:type="dxa"/>
          </w:tcPr>
          <w:p w14:paraId="2D2995B5" w14:textId="7C846FAC" w:rsidR="00FA71F0" w:rsidRPr="00721A99" w:rsidRDefault="00FA71F0" w:rsidP="00FA71F0">
            <w:pPr>
              <w:jc w:val="center"/>
              <w:rPr>
                <w:b/>
                <w:i/>
              </w:rPr>
            </w:pPr>
            <w:r w:rsidRPr="00721A99">
              <w:rPr>
                <w:b/>
                <w:i/>
              </w:rPr>
              <w:t>Different</w:t>
            </w:r>
          </w:p>
        </w:tc>
      </w:tr>
      <w:tr w:rsidR="00FA71F0" w:rsidRPr="00721A99" w14:paraId="471AE355" w14:textId="77777777" w:rsidTr="00FA71F0">
        <w:tc>
          <w:tcPr>
            <w:tcW w:w="4508" w:type="dxa"/>
          </w:tcPr>
          <w:p w14:paraId="37E1F1F3" w14:textId="5D36CF36" w:rsidR="00FA71F0" w:rsidRPr="00721A99" w:rsidRDefault="00FA71F0" w:rsidP="00FA71F0">
            <w:pPr>
              <w:jc w:val="center"/>
              <w:rPr>
                <w:i/>
              </w:rPr>
            </w:pPr>
            <w:r w:rsidRPr="00721A99">
              <w:rPr>
                <w:i/>
              </w:rPr>
              <w:t>Both male</w:t>
            </w:r>
          </w:p>
        </w:tc>
        <w:tc>
          <w:tcPr>
            <w:tcW w:w="4508" w:type="dxa"/>
          </w:tcPr>
          <w:p w14:paraId="720BBB3C" w14:textId="12FD3A35" w:rsidR="00FA71F0" w:rsidRPr="00721A99" w:rsidRDefault="00FA71F0" w:rsidP="00FA71F0">
            <w:pPr>
              <w:jc w:val="center"/>
              <w:rPr>
                <w:i/>
              </w:rPr>
            </w:pPr>
            <w:r w:rsidRPr="00721A99">
              <w:rPr>
                <w:i/>
              </w:rPr>
              <w:t>The giant was bigger</w:t>
            </w:r>
          </w:p>
        </w:tc>
      </w:tr>
      <w:tr w:rsidR="00FA71F0" w:rsidRPr="00721A99" w14:paraId="4CF44660" w14:textId="77777777" w:rsidTr="00FA71F0">
        <w:tc>
          <w:tcPr>
            <w:tcW w:w="4508" w:type="dxa"/>
          </w:tcPr>
          <w:p w14:paraId="6D901B81" w14:textId="55D6DC20" w:rsidR="00FA71F0" w:rsidRPr="00721A99" w:rsidRDefault="00FA71F0" w:rsidP="00FA71F0">
            <w:pPr>
              <w:jc w:val="center"/>
              <w:rPr>
                <w:i/>
              </w:rPr>
            </w:pPr>
            <w:r w:rsidRPr="00721A99">
              <w:rPr>
                <w:i/>
              </w:rPr>
              <w:t>Both climbed a beanstalk</w:t>
            </w:r>
          </w:p>
        </w:tc>
        <w:tc>
          <w:tcPr>
            <w:tcW w:w="4508" w:type="dxa"/>
          </w:tcPr>
          <w:p w14:paraId="4C7C05B8" w14:textId="0A09517C" w:rsidR="00FA71F0" w:rsidRPr="00721A99" w:rsidRDefault="00FA71F0" w:rsidP="00FA71F0">
            <w:pPr>
              <w:jc w:val="center"/>
              <w:rPr>
                <w:i/>
              </w:rPr>
            </w:pPr>
            <w:r w:rsidRPr="00721A99">
              <w:rPr>
                <w:i/>
              </w:rPr>
              <w:t>The giant had more money</w:t>
            </w:r>
          </w:p>
        </w:tc>
      </w:tr>
      <w:tr w:rsidR="00FA71F0" w:rsidRPr="00721A99" w14:paraId="30F47F8A" w14:textId="77777777" w:rsidTr="00FA71F0">
        <w:tc>
          <w:tcPr>
            <w:tcW w:w="4508" w:type="dxa"/>
          </w:tcPr>
          <w:p w14:paraId="523CA53E" w14:textId="6925C2C2" w:rsidR="00FA71F0" w:rsidRPr="00721A99" w:rsidRDefault="00FA71F0" w:rsidP="00FA71F0">
            <w:pPr>
              <w:jc w:val="center"/>
              <w:rPr>
                <w:i/>
              </w:rPr>
            </w:pPr>
            <w:r w:rsidRPr="00721A99">
              <w:rPr>
                <w:i/>
              </w:rPr>
              <w:t>Both wanted the hen</w:t>
            </w:r>
          </w:p>
        </w:tc>
        <w:tc>
          <w:tcPr>
            <w:tcW w:w="4508" w:type="dxa"/>
          </w:tcPr>
          <w:p w14:paraId="7B9C2997" w14:textId="34F135F1" w:rsidR="00FA71F0" w:rsidRPr="00721A99" w:rsidRDefault="00FA71F0" w:rsidP="00FA71F0">
            <w:pPr>
              <w:jc w:val="center"/>
              <w:rPr>
                <w:i/>
              </w:rPr>
            </w:pPr>
            <w:r w:rsidRPr="00721A99">
              <w:rPr>
                <w:i/>
              </w:rPr>
              <w:t>Jack was nicer</w:t>
            </w:r>
          </w:p>
        </w:tc>
      </w:tr>
    </w:tbl>
    <w:p w14:paraId="2D28ACA1" w14:textId="2DFE3EF1" w:rsidR="00FA71F0" w:rsidRPr="00721A99" w:rsidRDefault="00FA71F0">
      <w:pPr>
        <w:rPr>
          <w:i/>
        </w:rPr>
      </w:pPr>
    </w:p>
    <w:p w14:paraId="3B3EF9D2" w14:textId="61CF9C75" w:rsidR="00D9506A" w:rsidRPr="00B44095" w:rsidRDefault="00D9506A">
      <w:pPr>
        <w:rPr>
          <w:color w:val="FF0000"/>
          <w:u w:val="single"/>
        </w:rPr>
      </w:pPr>
      <w:r w:rsidRPr="00B44095">
        <w:rPr>
          <w:color w:val="FF0000"/>
          <w:u w:val="single"/>
        </w:rPr>
        <w:t>Numeracy</w:t>
      </w:r>
    </w:p>
    <w:p w14:paraId="06F33607" w14:textId="0D88295C" w:rsidR="00683CAA" w:rsidRPr="00721A99" w:rsidRDefault="00683CAA" w:rsidP="00683CAA">
      <w:pPr>
        <w:pStyle w:val="ListParagraph"/>
        <w:numPr>
          <w:ilvl w:val="0"/>
          <w:numId w:val="3"/>
        </w:numPr>
      </w:pPr>
      <w:r w:rsidRPr="00721A99">
        <w:t xml:space="preserve">Heinemann Data Workbook page 3 and 4. Remember to label your graph and start colouring from the bottom. </w:t>
      </w:r>
    </w:p>
    <w:p w14:paraId="59665A8D" w14:textId="413DC39B" w:rsidR="00683CAA" w:rsidRPr="00721A99" w:rsidRDefault="003019AD" w:rsidP="00683CAA">
      <w:pPr>
        <w:pStyle w:val="ListParagraph"/>
        <w:numPr>
          <w:ilvl w:val="0"/>
          <w:numId w:val="3"/>
        </w:numPr>
      </w:pPr>
      <w:r w:rsidRPr="00721A99">
        <w:t xml:space="preserve">Find ten items in your kitchen cupboards. Sort these into heavy and light. Choose two items and compare e.g. the beans are heavier than the crisps. Try this a few times. </w:t>
      </w:r>
    </w:p>
    <w:p w14:paraId="03DA3149" w14:textId="07D19F8D" w:rsidR="003019AD" w:rsidRPr="00721A99" w:rsidRDefault="003019AD" w:rsidP="00683CAA">
      <w:pPr>
        <w:pStyle w:val="ListParagraph"/>
        <w:numPr>
          <w:ilvl w:val="0"/>
          <w:numId w:val="3"/>
        </w:numPr>
      </w:pPr>
      <w:r w:rsidRPr="00721A99">
        <w:t>Write the</w:t>
      </w:r>
      <w:r w:rsidR="001F4927">
        <w:t xml:space="preserve"> time one</w:t>
      </w:r>
      <w:r w:rsidRPr="00721A99">
        <w:t xml:space="preserve"> hour </w:t>
      </w:r>
      <w:r w:rsidRPr="00400960">
        <w:rPr>
          <w:b/>
          <w:bCs/>
        </w:rPr>
        <w:t>after</w:t>
      </w:r>
      <w:r w:rsidRPr="00721A99">
        <w:t xml:space="preserve"> these times: </w:t>
      </w:r>
    </w:p>
    <w:p w14:paraId="29BFC711" w14:textId="595D4E11" w:rsidR="003019AD" w:rsidRPr="00721A99" w:rsidRDefault="003019AD" w:rsidP="003019AD">
      <w:pPr>
        <w:pStyle w:val="ListParagraph"/>
        <w:numPr>
          <w:ilvl w:val="1"/>
          <w:numId w:val="3"/>
        </w:numPr>
      </w:pPr>
      <w:r w:rsidRPr="00721A99">
        <w:t>half past 2, 4 o’clock, 6 o’clock, 12 o’clock, half past 8</w:t>
      </w:r>
    </w:p>
    <w:p w14:paraId="6B88CB73" w14:textId="708EEBAF" w:rsidR="003019AD" w:rsidRPr="00721A99" w:rsidRDefault="003019AD" w:rsidP="003019AD">
      <w:pPr>
        <w:pStyle w:val="ListParagraph"/>
        <w:numPr>
          <w:ilvl w:val="0"/>
          <w:numId w:val="3"/>
        </w:numPr>
      </w:pPr>
      <w:r w:rsidRPr="00721A99">
        <w:t>Write the</w:t>
      </w:r>
      <w:r w:rsidR="001F4927">
        <w:t xml:space="preserve"> time one </w:t>
      </w:r>
      <w:r w:rsidRPr="00721A99">
        <w:t xml:space="preserve"> hour </w:t>
      </w:r>
      <w:r w:rsidRPr="00400960">
        <w:rPr>
          <w:b/>
          <w:bCs/>
        </w:rPr>
        <w:t>before</w:t>
      </w:r>
      <w:r w:rsidRPr="00721A99">
        <w:t xml:space="preserve"> these times:</w:t>
      </w:r>
    </w:p>
    <w:p w14:paraId="3F471E51" w14:textId="6DB72746" w:rsidR="003019AD" w:rsidRPr="00721A99" w:rsidRDefault="003019AD" w:rsidP="003019AD">
      <w:pPr>
        <w:pStyle w:val="ListParagraph"/>
        <w:numPr>
          <w:ilvl w:val="1"/>
          <w:numId w:val="3"/>
        </w:numPr>
      </w:pPr>
      <w:r w:rsidRPr="00721A99">
        <w:t>5 o’clock, half past 3, 1 o’clock, 10 o’clock, half past 7</w:t>
      </w:r>
    </w:p>
    <w:p w14:paraId="266A98F9" w14:textId="77777777" w:rsidR="001A7388" w:rsidRPr="00721A99" w:rsidRDefault="001A7388" w:rsidP="001A7388">
      <w:pPr>
        <w:pStyle w:val="ListParagraph"/>
        <w:ind w:left="1080"/>
      </w:pPr>
    </w:p>
    <w:p w14:paraId="5B637E94" w14:textId="4829E5F6" w:rsidR="00400960" w:rsidRPr="003107B6" w:rsidRDefault="00D9506A">
      <w:pPr>
        <w:rPr>
          <w:u w:val="single"/>
        </w:rPr>
      </w:pPr>
      <w:r w:rsidRPr="003107B6">
        <w:rPr>
          <w:bCs/>
          <w:color w:val="FF0000"/>
          <w:u w:val="single"/>
        </w:rPr>
        <w:t>WAU</w:t>
      </w:r>
      <w:r w:rsidR="001A7388" w:rsidRPr="003107B6">
        <w:rPr>
          <w:u w:val="single"/>
        </w:rPr>
        <w:t xml:space="preserve"> </w:t>
      </w:r>
      <w:r w:rsidR="00A654E3" w:rsidRPr="003107B6">
        <w:rPr>
          <w:u w:val="single"/>
        </w:rPr>
        <w:t xml:space="preserve">        </w:t>
      </w:r>
    </w:p>
    <w:p w14:paraId="00C2E23F" w14:textId="42473223" w:rsidR="00400960" w:rsidRPr="00721A99" w:rsidRDefault="001A7388" w:rsidP="00400960">
      <w:pPr>
        <w:pStyle w:val="ListParagraph"/>
        <w:numPr>
          <w:ilvl w:val="0"/>
          <w:numId w:val="12"/>
        </w:numPr>
      </w:pPr>
      <w:r w:rsidRPr="00721A99">
        <w:t xml:space="preserve">Our new topic is materials. Find, draw and label things made from wood, plastic and metal. </w:t>
      </w:r>
    </w:p>
    <w:p w14:paraId="2004CE0A" w14:textId="0A67DC72" w:rsidR="001A7388" w:rsidRDefault="001A7388" w:rsidP="00400960">
      <w:pPr>
        <w:pStyle w:val="ListParagraph"/>
        <w:numPr>
          <w:ilvl w:val="0"/>
          <w:numId w:val="12"/>
        </w:numPr>
      </w:pPr>
      <w:r w:rsidRPr="00721A99">
        <w:t xml:space="preserve">Can you find things made from more than one material? What are they made from? </w:t>
      </w:r>
    </w:p>
    <w:p w14:paraId="4D80BF3B" w14:textId="5F350EA7" w:rsidR="003107B6" w:rsidRPr="00721A99" w:rsidRDefault="003107B6" w:rsidP="003107B6">
      <w:pPr>
        <w:pStyle w:val="ListParagraph"/>
        <w:ind w:left="360"/>
        <w:jc w:val="center"/>
      </w:pPr>
      <w:r>
        <w:rPr>
          <w:noProof/>
          <w:lang w:eastAsia="en-GB"/>
        </w:rPr>
        <w:drawing>
          <wp:inline distT="0" distB="0" distL="0" distR="0" wp14:anchorId="117FFCCE" wp14:editId="76122008">
            <wp:extent cx="1081378" cy="1081378"/>
            <wp:effectExtent l="0" t="0" r="5080" b="508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science-materials-clip-art-1345242[1]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8727" cy="109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2F205" w14:textId="77777777" w:rsidR="001A7388" w:rsidRPr="00721A99" w:rsidRDefault="001A7388"/>
    <w:p w14:paraId="5CA48885" w14:textId="02F7438D" w:rsidR="00400960" w:rsidRPr="00400960" w:rsidRDefault="00D9506A" w:rsidP="00D9506A">
      <w:pPr>
        <w:rPr>
          <w:bCs/>
          <w:color w:val="FF0000"/>
          <w:u w:val="single"/>
        </w:rPr>
      </w:pPr>
      <w:r w:rsidRPr="00400960">
        <w:rPr>
          <w:bCs/>
          <w:color w:val="FF0000"/>
          <w:u w:val="single"/>
        </w:rPr>
        <w:t xml:space="preserve">Outdoor </w:t>
      </w:r>
      <w:r w:rsidR="00400960">
        <w:rPr>
          <w:bCs/>
          <w:color w:val="FF0000"/>
          <w:u w:val="single"/>
        </w:rPr>
        <w:t>L</w:t>
      </w:r>
      <w:r w:rsidRPr="00400960">
        <w:rPr>
          <w:bCs/>
          <w:color w:val="FF0000"/>
          <w:u w:val="single"/>
        </w:rPr>
        <w:t>earning</w:t>
      </w:r>
    </w:p>
    <w:p w14:paraId="3B38449B" w14:textId="02A7062C" w:rsidR="00D9506A" w:rsidRPr="00721A99" w:rsidRDefault="00D9506A" w:rsidP="00400960">
      <w:pPr>
        <w:pStyle w:val="ListParagraph"/>
        <w:numPr>
          <w:ilvl w:val="0"/>
          <w:numId w:val="13"/>
        </w:numPr>
      </w:pPr>
      <w:r w:rsidRPr="00721A99">
        <w:t>Collect some sticks, stones and leaves. Make a picture, ask someone else what it is. Ask them to make a picture, can you guess what it is? Try drawing the picture you made with crayons or markers.</w:t>
      </w:r>
    </w:p>
    <w:p w14:paraId="5B92ED4A" w14:textId="4A265283" w:rsidR="00D9506A" w:rsidRPr="00721A99" w:rsidRDefault="00D9506A"/>
    <w:p w14:paraId="56851B73" w14:textId="540467B2" w:rsidR="00400960" w:rsidRPr="003107B6" w:rsidRDefault="00D9506A" w:rsidP="00D9506A">
      <w:r w:rsidRPr="00400960">
        <w:rPr>
          <w:bCs/>
          <w:color w:val="FF0000"/>
          <w:u w:val="single"/>
        </w:rPr>
        <w:t>Creative arts</w:t>
      </w:r>
      <w:r w:rsidRPr="00400960">
        <w:rPr>
          <w:color w:val="FF0000"/>
        </w:rPr>
        <w:t xml:space="preserve"> </w:t>
      </w:r>
      <w:r w:rsidR="003107B6">
        <w:rPr>
          <w:color w:val="FF0000"/>
        </w:rPr>
        <w:t xml:space="preserve"> </w:t>
      </w:r>
      <w:r w:rsidR="003107B6">
        <w:rPr>
          <w:noProof/>
          <w:lang w:eastAsia="en-GB"/>
        </w:rPr>
        <w:drawing>
          <wp:inline distT="0" distB="0" distL="0" distR="0" wp14:anchorId="480B0164" wp14:editId="28E39320">
            <wp:extent cx="1261512" cy="840542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music-colour-splash[1]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575" cy="84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1908E0" w14:textId="77777777" w:rsidR="00400960" w:rsidRDefault="00D9506A" w:rsidP="00400960">
      <w:pPr>
        <w:pStyle w:val="ListParagraph"/>
        <w:numPr>
          <w:ilvl w:val="0"/>
          <w:numId w:val="13"/>
        </w:numPr>
      </w:pPr>
      <w:r w:rsidRPr="00721A99">
        <w:t>Sing some of the songs we have learnt this year e</w:t>
      </w:r>
      <w:r w:rsidR="001A7388" w:rsidRPr="00721A99">
        <w:t>.</w:t>
      </w:r>
      <w:r w:rsidRPr="00721A99">
        <w:t>g</w:t>
      </w:r>
      <w:r w:rsidR="001A7388" w:rsidRPr="00721A99">
        <w:t>. See the Light</w:t>
      </w:r>
      <w:r w:rsidRPr="00721A99">
        <w:t xml:space="preserve">. </w:t>
      </w:r>
    </w:p>
    <w:p w14:paraId="227BF972" w14:textId="77777777" w:rsidR="003107B6" w:rsidRDefault="00D9506A" w:rsidP="003107B6">
      <w:pPr>
        <w:pStyle w:val="ListParagraph"/>
        <w:numPr>
          <w:ilvl w:val="0"/>
          <w:numId w:val="13"/>
        </w:numPr>
      </w:pPr>
      <w:r w:rsidRPr="00721A99">
        <w:t>Look in the recycling</w:t>
      </w:r>
      <w:r w:rsidR="008576FF" w:rsidRPr="00721A99">
        <w:t xml:space="preserve">. Can you make a musical instrument and use them to keep the beat to </w:t>
      </w:r>
      <w:r w:rsidR="001A7388" w:rsidRPr="00721A99">
        <w:t>See the Light?</w:t>
      </w:r>
      <w:r w:rsidR="008576FF" w:rsidRPr="00721A99">
        <w:t xml:space="preserve"> Ask someone else to teach you a song.</w:t>
      </w:r>
    </w:p>
    <w:p w14:paraId="420A236E" w14:textId="77777777" w:rsidR="003107B6" w:rsidRDefault="003107B6" w:rsidP="003107B6">
      <w:pPr>
        <w:pStyle w:val="ListParagraph"/>
        <w:ind w:left="360"/>
      </w:pPr>
    </w:p>
    <w:p w14:paraId="6F42B782" w14:textId="091D3F18" w:rsidR="0047528D" w:rsidRPr="003107B6" w:rsidRDefault="00400960" w:rsidP="003107B6">
      <w:pPr>
        <w:pStyle w:val="ListParagraph"/>
        <w:numPr>
          <w:ilvl w:val="0"/>
          <w:numId w:val="13"/>
        </w:numPr>
      </w:pPr>
      <w:r w:rsidRPr="003107B6">
        <w:rPr>
          <w:sz w:val="24"/>
          <w:szCs w:val="24"/>
          <w:u w:val="single"/>
        </w:rPr>
        <w:lastRenderedPageBreak/>
        <w:t>Resources</w:t>
      </w:r>
    </w:p>
    <w:p w14:paraId="76001444" w14:textId="77777777" w:rsidR="00400960" w:rsidRDefault="00400960"/>
    <w:p w14:paraId="1D704934" w14:textId="671FAF93" w:rsidR="00DA3CD0" w:rsidRDefault="00DA3CD0">
      <w:pPr>
        <w:rPr>
          <w:color w:val="FF0000"/>
          <w:u w:val="single"/>
        </w:rPr>
      </w:pPr>
      <w:r w:rsidRPr="00400960">
        <w:rPr>
          <w:rFonts w:ascii="Arial" w:hAnsi="Arial" w:cs="Arial"/>
          <w:noProof/>
          <w:color w:val="FF0000"/>
          <w:sz w:val="20"/>
          <w:szCs w:val="20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 wp14:anchorId="25FD438E" wp14:editId="5442FB2B">
            <wp:simplePos x="0" y="0"/>
            <wp:positionH relativeFrom="page">
              <wp:align>right</wp:align>
            </wp:positionH>
            <wp:positionV relativeFrom="paragraph">
              <wp:posOffset>765109</wp:posOffset>
            </wp:positionV>
            <wp:extent cx="7433577" cy="546538"/>
            <wp:effectExtent l="0" t="0" r="0" b="6350"/>
            <wp:wrapTight wrapText="bothSides">
              <wp:wrapPolygon edited="0">
                <wp:start x="0" y="0"/>
                <wp:lineTo x="0" y="21098"/>
                <wp:lineTo x="21534" y="21098"/>
                <wp:lineTo x="21534" y="0"/>
                <wp:lineTo x="0" y="0"/>
              </wp:wrapPolygon>
            </wp:wrapTight>
            <wp:docPr id="48" name="Picture 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577" cy="546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960">
        <w:rPr>
          <w:color w:val="FF0000"/>
          <w:u w:val="single"/>
        </w:rPr>
        <w:t>Number line 0-20</w:t>
      </w:r>
    </w:p>
    <w:p w14:paraId="459F9A88" w14:textId="16F81E1D" w:rsidR="00400960" w:rsidRDefault="00400960">
      <w:pPr>
        <w:rPr>
          <w:color w:val="FF0000"/>
          <w:u w:val="single"/>
        </w:rPr>
      </w:pPr>
    </w:p>
    <w:p w14:paraId="47A7F5AF" w14:textId="1189086E" w:rsidR="00400960" w:rsidRDefault="00400960">
      <w:pPr>
        <w:rPr>
          <w:color w:val="FF0000"/>
          <w:u w:val="single"/>
        </w:rPr>
      </w:pPr>
    </w:p>
    <w:p w14:paraId="51150CDF" w14:textId="2F9BA798" w:rsidR="00400960" w:rsidRDefault="00400960">
      <w:pPr>
        <w:rPr>
          <w:color w:val="FF0000"/>
          <w:u w:val="single"/>
        </w:rPr>
      </w:pPr>
    </w:p>
    <w:p w14:paraId="0179513B" w14:textId="262E0433" w:rsidR="00400960" w:rsidRDefault="00400960">
      <w:pPr>
        <w:rPr>
          <w:color w:val="FF0000"/>
          <w:u w:val="single"/>
        </w:rPr>
      </w:pPr>
    </w:p>
    <w:p w14:paraId="4E63E21C" w14:textId="0E6617B4" w:rsidR="00400960" w:rsidRDefault="00400960">
      <w:pPr>
        <w:rPr>
          <w:color w:val="FF0000"/>
          <w:u w:val="single"/>
        </w:rPr>
      </w:pPr>
    </w:p>
    <w:p w14:paraId="5E68B897" w14:textId="7DA81F2A" w:rsidR="00400960" w:rsidRDefault="00400960">
      <w:pPr>
        <w:rPr>
          <w:color w:val="FF0000"/>
          <w:u w:val="single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en-GB"/>
        </w:rPr>
        <w:drawing>
          <wp:anchor distT="0" distB="0" distL="114300" distR="114300" simplePos="0" relativeHeight="251662336" behindDoc="1" locked="0" layoutInCell="1" allowOverlap="1" wp14:anchorId="6B67AC42" wp14:editId="35C0991A">
            <wp:simplePos x="0" y="0"/>
            <wp:positionH relativeFrom="margin">
              <wp:align>left</wp:align>
            </wp:positionH>
            <wp:positionV relativeFrom="paragraph">
              <wp:posOffset>254149</wp:posOffset>
            </wp:positionV>
            <wp:extent cx="5143500" cy="3976620"/>
            <wp:effectExtent l="0" t="0" r="0" b="5080"/>
            <wp:wrapTight wrapText="bothSides">
              <wp:wrapPolygon edited="0">
                <wp:start x="0" y="0"/>
                <wp:lineTo x="0" y="21524"/>
                <wp:lineTo x="21520" y="21524"/>
                <wp:lineTo x="21520" y="0"/>
                <wp:lineTo x="0" y="0"/>
              </wp:wrapPolygon>
            </wp:wrapTight>
            <wp:docPr id="50" name="Picture 50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97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FF0000"/>
          <w:u w:val="single"/>
        </w:rPr>
        <w:t xml:space="preserve">50 Rectangle </w:t>
      </w:r>
    </w:p>
    <w:p w14:paraId="43CA944C" w14:textId="77777777" w:rsidR="003107B6" w:rsidRDefault="003107B6">
      <w:pPr>
        <w:rPr>
          <w:color w:val="FF0000"/>
          <w:u w:val="single"/>
        </w:rPr>
      </w:pPr>
    </w:p>
    <w:p w14:paraId="423DDF96" w14:textId="77777777" w:rsidR="003107B6" w:rsidRDefault="003107B6">
      <w:pPr>
        <w:rPr>
          <w:color w:val="FF0000"/>
          <w:u w:val="single"/>
        </w:rPr>
      </w:pPr>
    </w:p>
    <w:p w14:paraId="466A6BE1" w14:textId="77777777" w:rsidR="003107B6" w:rsidRDefault="003107B6">
      <w:pPr>
        <w:rPr>
          <w:color w:val="FF0000"/>
          <w:u w:val="single"/>
        </w:rPr>
      </w:pPr>
    </w:p>
    <w:p w14:paraId="13ADB49D" w14:textId="77777777" w:rsidR="003107B6" w:rsidRDefault="003107B6">
      <w:pPr>
        <w:rPr>
          <w:color w:val="FF0000"/>
          <w:u w:val="single"/>
        </w:rPr>
      </w:pPr>
    </w:p>
    <w:p w14:paraId="56D5461F" w14:textId="77777777" w:rsidR="003107B6" w:rsidRDefault="003107B6">
      <w:pPr>
        <w:rPr>
          <w:color w:val="FF0000"/>
          <w:u w:val="single"/>
        </w:rPr>
      </w:pPr>
    </w:p>
    <w:p w14:paraId="65EC0A2B" w14:textId="77777777" w:rsidR="003107B6" w:rsidRDefault="003107B6">
      <w:pPr>
        <w:rPr>
          <w:color w:val="FF0000"/>
          <w:u w:val="single"/>
        </w:rPr>
      </w:pPr>
    </w:p>
    <w:p w14:paraId="0E3D9670" w14:textId="77777777" w:rsidR="003107B6" w:rsidRDefault="003107B6">
      <w:pPr>
        <w:rPr>
          <w:color w:val="FF0000"/>
          <w:u w:val="single"/>
        </w:rPr>
      </w:pPr>
    </w:p>
    <w:p w14:paraId="67A593C5" w14:textId="77777777" w:rsidR="003107B6" w:rsidRDefault="003107B6">
      <w:pPr>
        <w:rPr>
          <w:color w:val="FF0000"/>
          <w:u w:val="single"/>
        </w:rPr>
      </w:pPr>
    </w:p>
    <w:p w14:paraId="119AB901" w14:textId="77777777" w:rsidR="003107B6" w:rsidRDefault="003107B6">
      <w:pPr>
        <w:rPr>
          <w:color w:val="FF0000"/>
          <w:u w:val="single"/>
        </w:rPr>
      </w:pPr>
    </w:p>
    <w:p w14:paraId="6D29483D" w14:textId="77777777" w:rsidR="003107B6" w:rsidRDefault="003107B6">
      <w:pPr>
        <w:rPr>
          <w:color w:val="FF0000"/>
          <w:u w:val="single"/>
        </w:rPr>
      </w:pPr>
    </w:p>
    <w:p w14:paraId="1FD382C8" w14:textId="77777777" w:rsidR="003107B6" w:rsidRDefault="003107B6">
      <w:pPr>
        <w:rPr>
          <w:color w:val="FF0000"/>
          <w:u w:val="single"/>
        </w:rPr>
      </w:pPr>
    </w:p>
    <w:p w14:paraId="71C390E8" w14:textId="77777777" w:rsidR="003107B6" w:rsidRDefault="003107B6">
      <w:pPr>
        <w:rPr>
          <w:color w:val="FF0000"/>
          <w:u w:val="single"/>
        </w:rPr>
      </w:pPr>
    </w:p>
    <w:p w14:paraId="36E3856B" w14:textId="77777777" w:rsidR="003107B6" w:rsidRDefault="003107B6">
      <w:pPr>
        <w:rPr>
          <w:color w:val="FF0000"/>
          <w:u w:val="single"/>
        </w:rPr>
      </w:pPr>
    </w:p>
    <w:p w14:paraId="08A53A36" w14:textId="77777777" w:rsidR="003107B6" w:rsidRDefault="003107B6">
      <w:pPr>
        <w:rPr>
          <w:color w:val="FF0000"/>
          <w:u w:val="single"/>
        </w:rPr>
      </w:pPr>
    </w:p>
    <w:p w14:paraId="11EE032C" w14:textId="77777777" w:rsidR="003107B6" w:rsidRDefault="003107B6">
      <w:pPr>
        <w:rPr>
          <w:color w:val="FF0000"/>
          <w:u w:val="single"/>
        </w:rPr>
      </w:pPr>
    </w:p>
    <w:p w14:paraId="57E41455" w14:textId="77777777" w:rsidR="003107B6" w:rsidRDefault="003107B6">
      <w:pPr>
        <w:rPr>
          <w:color w:val="FF0000"/>
          <w:u w:val="single"/>
        </w:rPr>
      </w:pPr>
    </w:p>
    <w:p w14:paraId="0F9E2162" w14:textId="77777777" w:rsidR="003107B6" w:rsidRDefault="003107B6">
      <w:pPr>
        <w:rPr>
          <w:color w:val="FF0000"/>
          <w:u w:val="single"/>
        </w:rPr>
      </w:pPr>
    </w:p>
    <w:p w14:paraId="254AF02A" w14:textId="77777777" w:rsidR="003107B6" w:rsidRDefault="003107B6">
      <w:pPr>
        <w:rPr>
          <w:color w:val="FF0000"/>
          <w:u w:val="single"/>
        </w:rPr>
      </w:pPr>
    </w:p>
    <w:p w14:paraId="6FC39D34" w14:textId="77777777" w:rsidR="003107B6" w:rsidRDefault="003107B6">
      <w:pPr>
        <w:rPr>
          <w:color w:val="FF0000"/>
          <w:u w:val="single"/>
        </w:rPr>
      </w:pPr>
    </w:p>
    <w:p w14:paraId="56B82908" w14:textId="77777777" w:rsidR="003107B6" w:rsidRDefault="003107B6">
      <w:pPr>
        <w:rPr>
          <w:color w:val="FF0000"/>
          <w:u w:val="single"/>
        </w:rPr>
      </w:pPr>
    </w:p>
    <w:p w14:paraId="6B305AA2" w14:textId="3E72D73E" w:rsidR="0047528D" w:rsidRPr="00400960" w:rsidRDefault="00400960">
      <w:pPr>
        <w:rPr>
          <w:color w:val="FF0000"/>
          <w:u w:val="single"/>
        </w:rPr>
      </w:pPr>
      <w:r w:rsidRPr="00400960">
        <w:rPr>
          <w:color w:val="FF0000"/>
          <w:u w:val="single"/>
        </w:rPr>
        <w:lastRenderedPageBreak/>
        <w:t>Phonics Flash Cards</w:t>
      </w:r>
    </w:p>
    <w:p w14:paraId="7FAC555A" w14:textId="7D540A5F" w:rsidR="0047528D" w:rsidRDefault="0047528D"/>
    <w:p w14:paraId="774B32D4" w14:textId="1AE9DAD7" w:rsidR="00D9506A" w:rsidRDefault="00D9506A"/>
    <w:p w14:paraId="7756E66B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 w:rsidRPr="0035091D">
        <w:rPr>
          <w:rFonts w:ascii="SassoonPrimaryInfant" w:hAnsi="SassoonPrimaryInfant"/>
          <w:sz w:val="200"/>
          <w:szCs w:val="200"/>
        </w:rPr>
        <w:t>c</w:t>
      </w:r>
      <w:r w:rsidRPr="0035091D">
        <w:rPr>
          <w:rFonts w:ascii="SassoonPrimaryInfant" w:hAnsi="SassoonPrimaryInfant"/>
          <w:color w:val="FF0000"/>
          <w:sz w:val="200"/>
          <w:szCs w:val="200"/>
        </w:rPr>
        <w:t xml:space="preserve">at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4D93F5BC" wp14:editId="404711EE">
            <wp:extent cx="1574800" cy="1799771"/>
            <wp:effectExtent l="0" t="0" r="6350" b="0"/>
            <wp:docPr id="47" name="Picture 47" descr="C:\Users\moprey563\AppData\Local\Microsoft\Windows\Temporary Internet Files\Content.IE5\SM3G0OW7\large-cat-33.3-13445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prey563\AppData\Local\Microsoft\Windows\Temporary Internet Files\Content.IE5\SM3G0OW7\large-cat-33.3-13445[1]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487" cy="18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2975F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b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in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01879FC5" wp14:editId="4B0906E8">
            <wp:extent cx="2057400" cy="2057400"/>
            <wp:effectExtent l="0" t="0" r="0" b="0"/>
            <wp:docPr id="2" name="Picture 2" descr="C:\Users\moprey563\AppData\Local\Microsoft\Windows\Temporary Internet Files\Content.IE5\Y0CWOBKG\trashca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prey563\AppData\Local\Microsoft\Windows\Temporary Internet Files\Content.IE5\Y0CWOBKG\trashcan[1]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60522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j</w:t>
      </w:r>
      <w:r>
        <w:rPr>
          <w:rFonts w:ascii="SassoonPrimaryInfant" w:hAnsi="SassoonPrimaryInfant"/>
          <w:color w:val="FF0000"/>
          <w:sz w:val="200"/>
          <w:szCs w:val="200"/>
        </w:rPr>
        <w:t>e</w:t>
      </w:r>
      <w:r w:rsidRPr="0035091D">
        <w:rPr>
          <w:rFonts w:ascii="SassoonPrimaryInfant" w:hAnsi="SassoonPrimaryInfant"/>
          <w:color w:val="FF0000"/>
          <w:sz w:val="200"/>
          <w:szCs w:val="200"/>
        </w:rPr>
        <w:t>t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 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345AD0EB" wp14:editId="1B0D9620">
            <wp:extent cx="2959100" cy="1485900"/>
            <wp:effectExtent l="0" t="0" r="0" b="0"/>
            <wp:docPr id="3" name="Picture 3" descr="C:\Program Files\Off_2010\MEDIA\CAGCAT10\j023307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rogram Files\Off_2010\MEDIA\CAGCAT10\j0233070.wmf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FB93A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lastRenderedPageBreak/>
        <w:t>h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ug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7344F96D" wp14:editId="3821C674">
            <wp:extent cx="2628900" cy="2628900"/>
            <wp:effectExtent l="0" t="0" r="0" b="0"/>
            <wp:docPr id="5" name="Picture 5" descr="C:\Users\moprey563\AppData\Local\Microsoft\Windows\Temporary Internet Files\Content.IE5\SM3G0OW7\hug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prey563\AppData\Local\Microsoft\Windows\Temporary Internet Files\Content.IE5\SM3G0OW7\hug[1]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B1AD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 w:rsidRPr="0035091D">
        <w:rPr>
          <w:rFonts w:ascii="SassoonPrimaryInfant" w:hAnsi="SassoonPrimaryInfant"/>
          <w:sz w:val="200"/>
          <w:szCs w:val="200"/>
        </w:rPr>
        <w:t>c</w:t>
      </w:r>
      <w:r>
        <w:rPr>
          <w:rFonts w:ascii="SassoonPrimaryInfant" w:hAnsi="SassoonPrimaryInfant"/>
          <w:color w:val="FF0000"/>
          <w:sz w:val="200"/>
          <w:szCs w:val="200"/>
        </w:rPr>
        <w:t>o</w:t>
      </w:r>
      <w:r w:rsidRPr="0035091D">
        <w:rPr>
          <w:rFonts w:ascii="SassoonPrimaryInfant" w:hAnsi="SassoonPrimaryInfant"/>
          <w:color w:val="FF0000"/>
          <w:sz w:val="200"/>
          <w:szCs w:val="200"/>
        </w:rPr>
        <w:t>t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 </w:t>
      </w:r>
      <w:r>
        <w:rPr>
          <w:rFonts w:ascii="Arial" w:hAnsi="Arial" w:cs="Arial"/>
          <w:noProof/>
          <w:color w:val="0000FF"/>
          <w:sz w:val="27"/>
          <w:szCs w:val="27"/>
          <w:lang w:eastAsia="en-GB"/>
        </w:rPr>
        <w:drawing>
          <wp:inline distT="0" distB="0" distL="0" distR="0" wp14:anchorId="02C733B9" wp14:editId="2F18030B">
            <wp:extent cx="2438400" cy="1928191"/>
            <wp:effectExtent l="0" t="0" r="0" b="0"/>
            <wp:docPr id="6" name="Picture 6" descr="Image result for cot drawin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cot drawin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928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  <w:color w:val="FF0000"/>
          <w:sz w:val="200"/>
          <w:szCs w:val="200"/>
        </w:rPr>
        <w:t>pl</w:t>
      </w:r>
      <w:r>
        <w:rPr>
          <w:rFonts w:ascii="SassoonPrimaryInfant" w:hAnsi="SassoonPrimaryInfant"/>
          <w:sz w:val="200"/>
          <w:szCs w:val="200"/>
        </w:rPr>
        <w:t xml:space="preserve">ant 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473997BD" wp14:editId="077EF6DE">
            <wp:extent cx="2056384" cy="2451100"/>
            <wp:effectExtent l="0" t="0" r="0" b="0"/>
            <wp:docPr id="7" name="Picture 7" descr="C:\Users\moprey563\AppData\Local\Microsoft\Windows\Temporary Internet Files\Content.IE5\SM3G0OW7\PlantTerracotta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prey563\AppData\Local\Microsoft\Windows\Temporary Internet Files\Content.IE5\SM3G0OW7\PlantTerracotta[1]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84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9F7E4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lastRenderedPageBreak/>
        <w:t>sl</w:t>
      </w:r>
      <w:r>
        <w:rPr>
          <w:rFonts w:ascii="SassoonPrimaryInfant" w:hAnsi="SassoonPrimaryInfant"/>
          <w:sz w:val="200"/>
          <w:szCs w:val="200"/>
        </w:rPr>
        <w:t xml:space="preserve">ide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2CD167E2" wp14:editId="788B1CA5">
            <wp:extent cx="2730500" cy="2421110"/>
            <wp:effectExtent l="0" t="0" r="0" b="0"/>
            <wp:docPr id="8" name="Picture 8" descr="C:\Users\moprey563\AppData\Local\Microsoft\Windows\Temporary Internet Files\Content.IE5\Y0CWOBKG\AlanSpeak-Slid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prey563\AppData\Local\Microsoft\Windows\Temporary Internet Files\Content.IE5\Y0CWOBKG\AlanSpeak-Slide[1]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42" cy="2424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7A897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t>tr</w:t>
      </w:r>
      <w:r>
        <w:rPr>
          <w:rFonts w:ascii="SassoonPrimaryInfant" w:hAnsi="SassoonPrimaryInfant"/>
          <w:sz w:val="200"/>
          <w:szCs w:val="200"/>
        </w:rPr>
        <w:t xml:space="preserve">ee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0BD6D417" wp14:editId="4B932A6E">
            <wp:extent cx="1358900" cy="2086883"/>
            <wp:effectExtent l="0" t="0" r="0" b="8890"/>
            <wp:docPr id="9" name="Picture 9" descr="C:\Users\moprey563\AppData\Local\Microsoft\Windows\Temporary Internet Files\Content.IE5\SM3G0OW7\green-tree-3670-larg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prey563\AppData\Local\Microsoft\Windows\Temporary Internet Files\Content.IE5\SM3G0OW7\green-tree-3670-large[1]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635" cy="208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BB7CA1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t>pr</w:t>
      </w:r>
      <w:r>
        <w:rPr>
          <w:rFonts w:ascii="SassoonPrimaryInfant" w:hAnsi="SassoonPrimaryInfant"/>
          <w:sz w:val="200"/>
          <w:szCs w:val="200"/>
        </w:rPr>
        <w:t xml:space="preserve">am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67CFA104" wp14:editId="2360F53D">
            <wp:extent cx="2336800" cy="1663700"/>
            <wp:effectExtent l="0" t="0" r="6350" b="0"/>
            <wp:docPr id="11" name="Picture 11" descr="C:\Users\moprey563\AppData\Local\Microsoft\Windows\Temporary Internet Files\Content.IE5\SM3G0OW7\15136953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prey563\AppData\Local\Microsoft\Windows\Temporary Internet Files\Content.IE5\SM3G0OW7\151369538[1]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935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8E2D0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lastRenderedPageBreak/>
        <w:t>fl</w:t>
      </w:r>
      <w:r>
        <w:rPr>
          <w:rFonts w:ascii="SassoonPrimaryInfant" w:hAnsi="SassoonPrimaryInfant"/>
          <w:sz w:val="200"/>
          <w:szCs w:val="200"/>
        </w:rPr>
        <w:t xml:space="preserve">ag 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59ACF662" wp14:editId="5B74E38B">
            <wp:extent cx="1028700" cy="2015951"/>
            <wp:effectExtent l="0" t="0" r="0" b="3810"/>
            <wp:docPr id="12" name="Picture 12" descr="C:\Users\moprey563\AppData\Local\Microsoft\Windows\Temporary Internet Files\Content.IE5\Z1507O4I\Fla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prey563\AppData\Local\Microsoft\Windows\Temporary Internet Files\Content.IE5\Z1507O4I\Flag[1]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1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2137D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t>dr</w:t>
      </w:r>
      <w:r>
        <w:rPr>
          <w:rFonts w:ascii="SassoonPrimaryInfant" w:hAnsi="SassoonPrimaryInfant"/>
          <w:sz w:val="200"/>
          <w:szCs w:val="200"/>
        </w:rPr>
        <w:t>acula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2E4A3273" wp14:editId="6F7E2F48">
            <wp:extent cx="1782359" cy="1951910"/>
            <wp:effectExtent l="0" t="0" r="8890" b="0"/>
            <wp:docPr id="13" name="Picture 13" descr="C:\Users\moprey563\AppData\Local\Microsoft\Windows\Temporary Internet Files\Content.IE5\KD6FUKG0\Dracula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prey563\AppData\Local\Microsoft\Windows\Temporary Internet Files\Content.IE5\KD6FUKG0\Dracula[1]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039" cy="195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SassoonPrimaryInfant" w:hAnsi="SassoonPrimaryInfant"/>
          <w:color w:val="FF0000"/>
          <w:sz w:val="200"/>
          <w:szCs w:val="200"/>
        </w:rPr>
        <w:t>gr</w:t>
      </w:r>
      <w:r>
        <w:rPr>
          <w:rFonts w:ascii="SassoonPrimaryInfant" w:hAnsi="SassoonPrimaryInfant"/>
          <w:sz w:val="200"/>
          <w:szCs w:val="200"/>
        </w:rPr>
        <w:t>ass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56E8BE43" wp14:editId="39D7F9C4">
            <wp:extent cx="2975868" cy="1727200"/>
            <wp:effectExtent l="0" t="0" r="0" b="6350"/>
            <wp:docPr id="19" name="Picture 19" descr="C:\Users\moprey563\AppData\Local\Microsoft\Windows\Temporary Internet Files\Content.IE5\SM3G0OW7\Gras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oprey563\AppData\Local\Microsoft\Windows\Temporary Internet Files\Content.IE5\SM3G0OW7\Grass[1]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868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278A7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lastRenderedPageBreak/>
        <w:t>cl</w:t>
      </w:r>
      <w:r>
        <w:rPr>
          <w:rFonts w:ascii="SassoonPrimaryInfant" w:hAnsi="SassoonPrimaryInfant"/>
          <w:sz w:val="200"/>
          <w:szCs w:val="200"/>
        </w:rPr>
        <w:t xml:space="preserve">oud 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2D959D7C" wp14:editId="5FC76A3F">
            <wp:extent cx="1739900" cy="1841500"/>
            <wp:effectExtent l="0" t="0" r="0" b="6350"/>
            <wp:docPr id="4" name="Picture 4" descr="C:\Program Files\Off_2010\MEDIA\CAGCAT10\j02938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Off_2010\MEDIA\CAGCAT10\j0293828.wmf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5B7B20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t>ch</w:t>
      </w:r>
      <w:r>
        <w:rPr>
          <w:rFonts w:ascii="SassoonPrimaryInfant" w:hAnsi="SassoonPrimaryInfant"/>
          <w:sz w:val="200"/>
          <w:szCs w:val="200"/>
        </w:rPr>
        <w:t xml:space="preserve">ick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0043E8AE" wp14:editId="4841FD01">
            <wp:extent cx="2067344" cy="2578100"/>
            <wp:effectExtent l="0" t="0" r="9525" b="0"/>
            <wp:docPr id="14" name="Picture 14" descr="C:\Users\moprey563\AppData\Local\Microsoft\Windows\Temporary Internet Files\Content.IE5\Z1507O4I\Chick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prey563\AppData\Local\Microsoft\Windows\Temporary Internet Files\Content.IE5\Z1507O4I\Chick[1]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344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8F805E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t>sh</w:t>
      </w:r>
      <w:r>
        <w:rPr>
          <w:rFonts w:ascii="SassoonPrimaryInfant" w:hAnsi="SassoonPrimaryInfant"/>
          <w:sz w:val="200"/>
          <w:szCs w:val="200"/>
        </w:rPr>
        <w:t xml:space="preserve">eep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2693E622" wp14:editId="12F07541">
            <wp:extent cx="2133600" cy="1739900"/>
            <wp:effectExtent l="0" t="0" r="0" b="0"/>
            <wp:docPr id="17" name="Picture 17" descr="C:\Users\moprey563\AppData\Local\Microsoft\Windows\Temporary Internet Files\Content.IE5\KD6FUKG0\Sheep-Cartoon-14083-small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prey563\AppData\Local\Microsoft\Windows\Temporary Internet Files\Content.IE5\KD6FUKG0\Sheep-Cartoon-14083-small[1]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824" cy="174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C9F31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lastRenderedPageBreak/>
        <w:t>th</w:t>
      </w:r>
      <w:r>
        <w:rPr>
          <w:rFonts w:ascii="SassoonPrimaryInfant" w:hAnsi="SassoonPrimaryInfant"/>
          <w:sz w:val="200"/>
          <w:szCs w:val="200"/>
        </w:rPr>
        <w:t xml:space="preserve">irteen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2DCEFC5B" wp14:editId="78B3FC4E">
            <wp:extent cx="1373841" cy="1024355"/>
            <wp:effectExtent l="0" t="0" r="0" b="4445"/>
            <wp:docPr id="18" name="Picture 18" descr="C:\Users\moprey563\AppData\Local\Microsoft\Windows\Temporary Internet Files\Content.IE5\KD6FUKG0\304px-Hauptstrasse_13_number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prey563\AppData\Local\Microsoft\Windows\Temporary Internet Files\Content.IE5\KD6FUKG0\304px-Hauptstrasse_13_number.svg[1]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10" cy="102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3FD2E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t>gl</w:t>
      </w:r>
      <w:r>
        <w:rPr>
          <w:rFonts w:ascii="SassoonPrimaryInfant" w:hAnsi="SassoonPrimaryInfant"/>
          <w:sz w:val="200"/>
          <w:szCs w:val="200"/>
        </w:rPr>
        <w:t xml:space="preserve">ass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2BE346F4" wp14:editId="4925D9FA">
            <wp:extent cx="1701800" cy="1815143"/>
            <wp:effectExtent l="0" t="0" r="0" b="0"/>
            <wp:docPr id="20" name="Picture 20" descr="C:\Users\moprey563\AppData\Local\Microsoft\Windows\Temporary Internet Files\Content.IE5\SM3G0OW7\large-wine-glass-66.6-6217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prey563\AppData\Local\Microsoft\Windows\Temporary Internet Files\Content.IE5\SM3G0OW7\large-wine-glass-66.6-6217[1]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81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4BA82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t>bl</w:t>
      </w:r>
      <w:r>
        <w:rPr>
          <w:rFonts w:ascii="SassoonPrimaryInfant" w:hAnsi="SassoonPrimaryInfant"/>
          <w:sz w:val="200"/>
          <w:szCs w:val="200"/>
        </w:rPr>
        <w:t xml:space="preserve">ack 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4C2835C5" wp14:editId="3DA39A43">
            <wp:extent cx="1574800" cy="1930400"/>
            <wp:effectExtent l="0" t="0" r="6350" b="0"/>
            <wp:docPr id="22" name="Picture 22" descr="C:\Users\moprey563\AppData\Local\Microsoft\Windows\Temporary Internet Files\Content.IE5\SM3G0OW7\blackhighlighter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prey563\AppData\Local\Microsoft\Windows\Temporary Internet Files\Content.IE5\SM3G0OW7\blackhighlighter[1]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3DD2E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t>br</w:t>
      </w:r>
      <w:r>
        <w:rPr>
          <w:rFonts w:ascii="SassoonPrimaryInfant" w:hAnsi="SassoonPrimaryInfant"/>
          <w:sz w:val="200"/>
          <w:szCs w:val="200"/>
        </w:rPr>
        <w:t xml:space="preserve">oom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4861D20F" wp14:editId="6BC45B7E">
            <wp:extent cx="1295400" cy="1295400"/>
            <wp:effectExtent l="0" t="0" r="0" b="0"/>
            <wp:docPr id="23" name="Picture 23" descr="C:\Users\moprey563\AppData\Local\Microsoft\Windows\Temporary Internet Files\Content.IE5\KD6FUKG0\nicubunu-Broom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oprey563\AppData\Local\Microsoft\Windows\Temporary Internet Files\Content.IE5\KD6FUKG0\nicubunu-Broom[1]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D9EB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lastRenderedPageBreak/>
        <w:t>fr</w:t>
      </w:r>
      <w:r>
        <w:rPr>
          <w:rFonts w:ascii="SassoonPrimaryInfant" w:hAnsi="SassoonPrimaryInfant"/>
          <w:sz w:val="200"/>
          <w:szCs w:val="200"/>
        </w:rPr>
        <w:t xml:space="preserve">og 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66F6ED01" wp14:editId="29EF1F7F">
            <wp:extent cx="1587500" cy="1644196"/>
            <wp:effectExtent l="0" t="0" r="0" b="0"/>
            <wp:docPr id="10" name="Picture 10" descr="C:\Users\moprey563\AppData\Local\Microsoft\Windows\Temporary Internet Files\Content.IE5\Z1507O4I\large-Frog-0-17082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prey563\AppData\Local\Microsoft\Windows\Temporary Internet Files\Content.IE5\Z1507O4I\large-Frog-0-17082[1]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64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CECA7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t>st</w:t>
      </w:r>
      <w:r>
        <w:rPr>
          <w:rFonts w:ascii="SassoonPrimaryInfant" w:hAnsi="SassoonPrimaryInfant"/>
          <w:sz w:val="200"/>
          <w:szCs w:val="200"/>
        </w:rPr>
        <w:t xml:space="preserve">ick 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559826B3" wp14:editId="49117984">
            <wp:extent cx="2552700" cy="1382751"/>
            <wp:effectExtent l="0" t="0" r="0" b="8255"/>
            <wp:docPr id="15" name="Picture 15" descr="C:\Users\moprey563\AppData\Local\Microsoft\Windows\Temporary Internet Files\Content.IE5\Y0CWOBKG\Colored-Stick-Broken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prey563\AppData\Local\Microsoft\Windows\Temporary Internet Files\Content.IE5\Y0CWOBKG\Colored-Stick-Broken[1]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59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AC3F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t>sm</w:t>
      </w:r>
      <w:r>
        <w:rPr>
          <w:rFonts w:ascii="SassoonPrimaryInfant" w:hAnsi="SassoonPrimaryInfant"/>
          <w:sz w:val="200"/>
          <w:szCs w:val="200"/>
        </w:rPr>
        <w:t xml:space="preserve">ile 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3E6FAAA6" wp14:editId="5CF27925">
            <wp:extent cx="2386542" cy="2349500"/>
            <wp:effectExtent l="0" t="0" r="0" b="0"/>
            <wp:docPr id="16" name="Picture 16" descr="C:\Users\moprey563\AppData\Local\Microsoft\Windows\Temporary Internet Files\Content.IE5\Z1507O4I\1432299223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prey563\AppData\Local\Microsoft\Windows\Temporary Internet Files\Content.IE5\Z1507O4I\1432299223[1]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542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F9DBD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lastRenderedPageBreak/>
        <w:t>sc</w:t>
      </w:r>
      <w:r>
        <w:rPr>
          <w:rFonts w:ascii="SassoonPrimaryInfant" w:hAnsi="SassoonPrimaryInfant"/>
          <w:sz w:val="200"/>
          <w:szCs w:val="200"/>
        </w:rPr>
        <w:t xml:space="preserve">ooter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5D1E6E49" wp14:editId="7379CB4C">
            <wp:extent cx="1625600" cy="1625600"/>
            <wp:effectExtent l="0" t="0" r="0" b="0"/>
            <wp:docPr id="21" name="Picture 21" descr="C:\Users\moprey563\AppData\Local\Microsoft\Windows\Temporary Internet Files\Content.IE5\KD6FUKG0\140099116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prey563\AppData\Local\Microsoft\Windows\Temporary Internet Files\Content.IE5\KD6FUKG0\1400991164[1]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45FD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t>sp</w:t>
      </w:r>
      <w:r>
        <w:rPr>
          <w:rFonts w:ascii="SassoonPrimaryInfant" w:hAnsi="SassoonPrimaryInfant"/>
          <w:sz w:val="200"/>
          <w:szCs w:val="200"/>
        </w:rPr>
        <w:t xml:space="preserve">oon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22790837" wp14:editId="183CE526">
            <wp:extent cx="2177473" cy="1041400"/>
            <wp:effectExtent l="0" t="0" r="0" b="6350"/>
            <wp:docPr id="24" name="Picture 24" descr="C:\Users\moprey563\AppData\Local\Microsoft\Windows\Temporary Internet Files\Content.IE5\KD6FUKG0\Spoon_Clip_Art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prey563\AppData\Local\Microsoft\Windows\Temporary Internet Files\Content.IE5\KD6FUKG0\Spoon_Clip_Art[1]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73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0A4CB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t>tw</w:t>
      </w:r>
      <w:r>
        <w:rPr>
          <w:rFonts w:ascii="SassoonPrimaryInfant" w:hAnsi="SassoonPrimaryInfant"/>
          <w:sz w:val="200"/>
          <w:szCs w:val="200"/>
        </w:rPr>
        <w:t xml:space="preserve">ins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732F9B00" wp14:editId="045A31AF">
            <wp:extent cx="1828800" cy="1828800"/>
            <wp:effectExtent l="0" t="0" r="0" b="0"/>
            <wp:docPr id="25" name="Picture 25" descr="C:\Users\moprey563\AppData\Local\Microsoft\Windows\Temporary Internet Files\Content.IE5\SM3G0OW7\clone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prey563\AppData\Local\Microsoft\Windows\Temporary Internet Files\Content.IE5\SM3G0OW7\clone[1]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CEEE32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c</w:t>
      </w:r>
      <w:r>
        <w:rPr>
          <w:rFonts w:ascii="SassoonPrimaryInfant" w:hAnsi="SassoonPrimaryInfant"/>
          <w:color w:val="FF0000"/>
          <w:sz w:val="200"/>
          <w:szCs w:val="200"/>
        </w:rPr>
        <w:t>oi</w:t>
      </w:r>
      <w:r>
        <w:rPr>
          <w:rFonts w:ascii="SassoonPrimaryInfant" w:hAnsi="SassoonPrimaryInfant"/>
          <w:sz w:val="200"/>
          <w:szCs w:val="200"/>
        </w:rPr>
        <w:t xml:space="preserve">n 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1330C298" wp14:editId="50A607A7">
            <wp:extent cx="1641222" cy="1644861"/>
            <wp:effectExtent l="0" t="0" r="0" b="0"/>
            <wp:docPr id="26" name="Picture 26" descr="C:\Users\moprey563\AppData\Local\Microsoft\Windows\Temporary Internet Files\Content.IE5\SM3G0OW7\1-cent-hea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prey563\AppData\Local\Microsoft\Windows\Temporary Internet Files\Content.IE5\SM3G0OW7\1-cent-head[1]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19" cy="164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49DC1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lastRenderedPageBreak/>
        <w:t>gl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ue 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0C80619F" wp14:editId="342DBCF8">
            <wp:extent cx="1524000" cy="1524000"/>
            <wp:effectExtent l="0" t="0" r="0" b="0"/>
            <wp:docPr id="30" name="Picture 30" descr="C:\Users\moprey563\AppData\Local\Microsoft\Windows\Temporary Internet Files\Content.IE5\Y0CWOBKG\pegamento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prey563\AppData\Local\Microsoft\Windows\Temporary Internet Files\Content.IE5\Y0CWOBKG\pegamento[1]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4A152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k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ing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59B75660" wp14:editId="69798A5F">
            <wp:extent cx="1577465" cy="2133600"/>
            <wp:effectExtent l="0" t="0" r="3810" b="0"/>
            <wp:docPr id="38" name="Picture 38" descr="C:\Users\moprey563\AppData\Local\Microsoft\Windows\Temporary Internet Files\Content.IE5\SM3G0OW7\king-of-hearts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prey563\AppData\Local\Microsoft\Windows\Temporary Internet Files\Content.IE5\SM3G0OW7\king-of-hearts[1]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6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DA713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pull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ed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76BE551F" wp14:editId="7ED474B4">
            <wp:extent cx="1743075" cy="1676400"/>
            <wp:effectExtent l="0" t="0" r="9525" b="0"/>
            <wp:docPr id="44" name="Picture 44" descr="C:\Users\moprey563\AppData\Local\Microsoft\Windows\Temporary Internet Files\Content.IE5\KD6FUKG0\wago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prey563\AppData\Local\Microsoft\Windows\Temporary Internet Files\Content.IE5\KD6FUKG0\wagon[1]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0EC9E6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lastRenderedPageBreak/>
        <w:t>f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ang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378E13B4" wp14:editId="6096B309">
            <wp:extent cx="2534987" cy="2349500"/>
            <wp:effectExtent l="0" t="0" r="0" b="0"/>
            <wp:docPr id="39" name="Picture 39" descr="C:\Users\moprey563\AppData\Local\Microsoft\Windows\Temporary Internet Files\Content.IE5\SM3G0OW7\3401171740_6422bcf40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prey563\AppData\Local\Microsoft\Windows\Temporary Internet Files\Content.IE5\SM3G0OW7\3401171740_6422bcf407[1]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987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6574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p</w:t>
      </w:r>
      <w:r>
        <w:rPr>
          <w:rFonts w:ascii="SassoonPrimaryInfant" w:hAnsi="SassoonPrimaryInfant"/>
          <w:color w:val="FF0000"/>
          <w:sz w:val="200"/>
          <w:szCs w:val="200"/>
        </w:rPr>
        <w:t>ou</w:t>
      </w:r>
      <w:r>
        <w:rPr>
          <w:rFonts w:ascii="SassoonPrimaryInfant" w:hAnsi="SassoonPrimaryInfant"/>
          <w:sz w:val="200"/>
          <w:szCs w:val="200"/>
        </w:rPr>
        <w:t xml:space="preserve">nd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105F4786" wp14:editId="32479EB2">
            <wp:extent cx="1333500" cy="1297459"/>
            <wp:effectExtent l="0" t="0" r="0" b="0"/>
            <wp:docPr id="40" name="Picture 40" descr="C:\Users\moprey563\AppData\Local\Microsoft\Windows\Temporary Internet Files\Content.IE5\SM3G0OW7\2148639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prey563\AppData\Local\Microsoft\Windows\Temporary Internet Files\Content.IE5\SM3G0OW7\214863937[1]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4F85F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b</w:t>
      </w:r>
      <w:r>
        <w:rPr>
          <w:rFonts w:ascii="SassoonPrimaryInfant" w:hAnsi="SassoonPrimaryInfant"/>
          <w:color w:val="FF0000"/>
          <w:sz w:val="200"/>
          <w:szCs w:val="200"/>
        </w:rPr>
        <w:t>oa</w:t>
      </w:r>
      <w:r>
        <w:rPr>
          <w:rFonts w:ascii="SassoonPrimaryInfant" w:hAnsi="SassoonPrimaryInfant"/>
          <w:sz w:val="200"/>
          <w:szCs w:val="200"/>
        </w:rPr>
        <w:t xml:space="preserve">t 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009FE34B" wp14:editId="10DF5272">
            <wp:extent cx="2359861" cy="1752600"/>
            <wp:effectExtent l="0" t="0" r="2540" b="0"/>
            <wp:docPr id="41" name="Picture 41" descr="C:\Users\moprey563\AppData\Local\Microsoft\Windows\Temporary Internet Files\Content.IE5\Z1507O4I\5116861114_3accbc0427_z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prey563\AppData\Local\Microsoft\Windows\Temporary Internet Files\Content.IE5\Z1507O4I\5116861114_3accbc0427_z[1]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861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91733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lastRenderedPageBreak/>
        <w:t>f</w:t>
      </w:r>
      <w:r>
        <w:rPr>
          <w:rFonts w:ascii="SassoonPrimaryInfant" w:hAnsi="SassoonPrimaryInfant"/>
          <w:color w:val="FF0000"/>
          <w:sz w:val="200"/>
          <w:szCs w:val="200"/>
        </w:rPr>
        <w:t>or</w:t>
      </w:r>
      <w:r>
        <w:rPr>
          <w:rFonts w:ascii="SassoonPrimaryInfant" w:hAnsi="SassoonPrimaryInfant"/>
          <w:sz w:val="200"/>
          <w:szCs w:val="200"/>
        </w:rPr>
        <w:t xml:space="preserve">k 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626A9A9B" wp14:editId="2EBA24AF">
            <wp:extent cx="1498600" cy="1498600"/>
            <wp:effectExtent l="0" t="0" r="6350" b="6350"/>
            <wp:docPr id="42" name="Picture 42" descr="C:\Users\moprey563\AppData\Local\Microsoft\Windows\Temporary Internet Files\Content.IE5\KD6FUKG0\fork-vb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oprey563\AppData\Local\Microsoft\Windows\Temporary Internet Files\Content.IE5\KD6FUKG0\fork-vb[1]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56728" w14:textId="0E447484" w:rsidR="00745E1B" w:rsidRPr="00143365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c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ar 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361E0CD1" wp14:editId="39DE6D17">
            <wp:extent cx="1828800" cy="1155700"/>
            <wp:effectExtent l="0" t="0" r="0" b="6350"/>
            <wp:docPr id="43" name="Picture 43" descr="C:\Program Files\Off_2010\MEDIA\CAGCAT10\j021295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Program Files\Off_2010\MEDIA\CAGCAT10\j0212957.wm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3463" w14:textId="77777777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color w:val="FF0000"/>
          <w:sz w:val="200"/>
          <w:szCs w:val="200"/>
        </w:rPr>
        <w:t>sw</w:t>
      </w:r>
      <w:r>
        <w:rPr>
          <w:rFonts w:ascii="SassoonPrimaryInfant" w:hAnsi="SassoonPrimaryInfant"/>
          <w:sz w:val="200"/>
          <w:szCs w:val="200"/>
        </w:rPr>
        <w:t xml:space="preserve">im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250BE9EB" wp14:editId="551998B0">
            <wp:extent cx="1739900" cy="1727200"/>
            <wp:effectExtent l="0" t="0" r="0" b="6350"/>
            <wp:docPr id="27" name="Picture 27" descr="C:\Users\moprey563\AppData\Local\Microsoft\Windows\Temporary Internet Files\Content.IE5\KD6FUKG0\7718266264_15110bb10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oprey563\AppData\Local\Microsoft\Windows\Temporary Internet Files\Content.IE5\KD6FUKG0\7718266264_15110bb104[1]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1D7F0D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hi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ll 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52037A3E" wp14:editId="6A758259">
            <wp:extent cx="2971800" cy="1841500"/>
            <wp:effectExtent l="0" t="0" r="0" b="6350"/>
            <wp:docPr id="28" name="Picture 28" descr="C:\Users\moprey563\AppData\Local\Microsoft\Windows\Temporary Internet Files\Content.IE5\Z1507O4I\1362038941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oprey563\AppData\Local\Microsoft\Windows\Temporary Internet Files\Content.IE5\Z1507O4I\1362038941[1]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24" cy="184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FDB54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lastRenderedPageBreak/>
        <w:t>ki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ss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39168AC4" wp14:editId="30D65367">
            <wp:extent cx="2349500" cy="2349500"/>
            <wp:effectExtent l="0" t="0" r="0" b="0"/>
            <wp:docPr id="36" name="Picture 36" descr="C:\Users\moprey563\AppData\Local\Microsoft\Windows\Temporary Internet Files\Content.IE5\Z1507O4I\father_kiss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oprey563\AppData\Local\Microsoft\Windows\Temporary Internet Files\Content.IE5\Z1507O4I\father_kiss[1]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E1BE6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Bu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zz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294A53DC" wp14:editId="237FF6AA">
            <wp:extent cx="2527300" cy="2527300"/>
            <wp:effectExtent l="0" t="0" r="6350" b="6350"/>
            <wp:docPr id="37" name="Picture 37" descr="C:\Users\moprey563\AppData\Local\Microsoft\Windows\Temporary Internet Files\Content.IE5\Y0CWOBKG\sf-rev-buzz-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oprey563\AppData\Local\Microsoft\Windows\Temporary Internet Files\Content.IE5\Y0CWOBKG\sf-rev-buzz-9[1]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14675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cli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ff 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7F26A621" wp14:editId="08C0400B">
            <wp:extent cx="1663700" cy="1485446"/>
            <wp:effectExtent l="0" t="0" r="0" b="635"/>
            <wp:docPr id="35" name="Picture 35" descr="C:\Users\moprey563\AppData\Local\Microsoft\Windows\Temporary Internet Files\Content.IE5\KD6FUKG0\large-dont-drive-over-a-cliff-into-the-ocean-0-1318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oprey563\AppData\Local\Microsoft\Windows\Temporary Internet Files\Content.IE5\KD6FUKG0\large-dont-drive-over-a-cliff-into-the-ocean-0-13180[1]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0" cy="1485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A8D2BE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lastRenderedPageBreak/>
        <w:t>ne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ck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5265A9CE" wp14:editId="21302C70">
            <wp:extent cx="2249523" cy="3162300"/>
            <wp:effectExtent l="0" t="0" r="0" b="0"/>
            <wp:docPr id="34" name="Picture 34" descr="C:\Users\moprey563\AppData\Local\Microsoft\Windows\Temporary Internet Files\Content.IE5\Z1507O4I\Kneeling-Cartoon-Giraff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oprey563\AppData\Local\Microsoft\Windows\Temporary Internet Files\Content.IE5\Z1507O4I\Kneeling-Cartoon-Giraffe[1]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523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A98D81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bru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sh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50258E0B" wp14:editId="4BC70F2B">
            <wp:extent cx="1955800" cy="2242879"/>
            <wp:effectExtent l="0" t="0" r="6350" b="5080"/>
            <wp:docPr id="33" name="Picture 33" descr="C:\Users\moprey563\AppData\Local\Microsoft\Windows\Temporary Internet Files\Content.IE5\SM3G0OW7\liftarn-Brush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prey563\AppData\Local\Microsoft\Windows\Temporary Internet Files\Content.IE5\SM3G0OW7\liftarn-Brush[1]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025" cy="2247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A65679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mo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th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2E9DAFED" wp14:editId="7272DFA0">
            <wp:extent cx="2362200" cy="1382358"/>
            <wp:effectExtent l="0" t="0" r="0" b="8890"/>
            <wp:docPr id="32" name="Picture 32" descr="C:\Users\moprey563\AppData\Local\Microsoft\Windows\Temporary Internet Files\Content.IE5\KD6FUKG0\Pretty_Moth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prey563\AppData\Local\Microsoft\Windows\Temporary Internet Files\Content.IE5\KD6FUKG0\Pretty_Moth[1]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8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013CE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lastRenderedPageBreak/>
        <w:t>b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ee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3BF9F6BC" wp14:editId="7F7B5CA4">
            <wp:extent cx="2387600" cy="1305707"/>
            <wp:effectExtent l="0" t="0" r="0" b="8890"/>
            <wp:docPr id="31" name="Picture 31" descr="C:\Users\moprey563\AppData\Local\Microsoft\Windows\Temporary Internet Files\Content.IE5\Z1507O4I\Cartoon-Be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oprey563\AppData\Local\Microsoft\Windows\Temporary Internet Files\Content.IE5\Z1507O4I\Cartoon-Bee[1]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976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6E5EF" w14:textId="1D55F8B5" w:rsidR="00745E1B" w:rsidRDefault="00745E1B">
      <w:pPr>
        <w:rPr>
          <w:rFonts w:ascii="SassoonPrimaryInfant" w:hAnsi="SassoonPrimaryInfant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m</w:t>
      </w:r>
      <w:r>
        <w:rPr>
          <w:rFonts w:ascii="SassoonPrimaryInfant" w:hAnsi="SassoonPrimaryInfant"/>
          <w:color w:val="FF0000"/>
          <w:sz w:val="200"/>
          <w:szCs w:val="200"/>
        </w:rPr>
        <w:t>oo</w:t>
      </w:r>
      <w:r>
        <w:rPr>
          <w:rFonts w:ascii="SassoonPrimaryInfant" w:hAnsi="SassoonPrimaryInfant"/>
          <w:sz w:val="200"/>
          <w:szCs w:val="200"/>
        </w:rPr>
        <w:t xml:space="preserve">n </w:t>
      </w:r>
      <w:r>
        <w:rPr>
          <w:rFonts w:ascii="SassoonPrimaryInfant" w:hAnsi="SassoonPrimaryInfant"/>
          <w:noProof/>
          <w:sz w:val="200"/>
          <w:szCs w:val="200"/>
          <w:lang w:eastAsia="en-GB"/>
        </w:rPr>
        <w:drawing>
          <wp:inline distT="0" distB="0" distL="0" distR="0" wp14:anchorId="3A9DF152" wp14:editId="583FA670">
            <wp:extent cx="2477197" cy="2400300"/>
            <wp:effectExtent l="0" t="0" r="0" b="0"/>
            <wp:docPr id="29" name="Picture 29" descr="C:\Users\moprey563\AppData\Local\Microsoft\Windows\Temporary Internet Files\Content.IE5\Z1507O4I\1376856020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oprey563\AppData\Local\Microsoft\Windows\Temporary Internet Files\Content.IE5\Z1507O4I\1376856020[1]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97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FC9E7" w14:textId="77777777" w:rsidR="00745E1B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sz w:val="200"/>
          <w:szCs w:val="200"/>
        </w:rPr>
        <w:t>sa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nd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1CE0F3C0" wp14:editId="7CF3D727">
            <wp:extent cx="2356531" cy="1587500"/>
            <wp:effectExtent l="0" t="0" r="5715" b="0"/>
            <wp:docPr id="45" name="Picture 45" descr="C:\Users\moprey563\AppData\Local\Microsoft\Windows\Temporary Internet Files\Content.IE5\5QOPEIHL\572px-Bucket_in_the_sand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prey563\AppData\Local\Microsoft\Windows\Temporary Internet Files\Content.IE5\5QOPEIHL\572px-Bucket_in_the_sand.svg[1]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31" cy="158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19915" w14:textId="77777777" w:rsidR="00745E1B" w:rsidRPr="00B13B34" w:rsidRDefault="00745E1B">
      <w:pPr>
        <w:rPr>
          <w:rFonts w:ascii="SassoonPrimaryInfant" w:hAnsi="SassoonPrimaryInfant"/>
          <w:color w:val="FF0000"/>
          <w:sz w:val="200"/>
          <w:szCs w:val="200"/>
        </w:rPr>
      </w:pPr>
      <w:r>
        <w:rPr>
          <w:rFonts w:ascii="SassoonPrimaryInfant" w:hAnsi="SassoonPrimaryInfant"/>
          <w:color w:val="000000" w:themeColor="text1"/>
          <w:sz w:val="200"/>
          <w:szCs w:val="200"/>
        </w:rPr>
        <w:lastRenderedPageBreak/>
        <w:t>thi</w:t>
      </w:r>
      <w:r>
        <w:rPr>
          <w:rFonts w:ascii="SassoonPrimaryInfant" w:hAnsi="SassoonPrimaryInfant"/>
          <w:color w:val="FF0000"/>
          <w:sz w:val="200"/>
          <w:szCs w:val="200"/>
        </w:rPr>
        <w:t xml:space="preserve">nk </w:t>
      </w:r>
      <w:r>
        <w:rPr>
          <w:rFonts w:ascii="SassoonPrimaryInfant" w:hAnsi="SassoonPrimaryInfant"/>
          <w:noProof/>
          <w:color w:val="FF0000"/>
          <w:sz w:val="200"/>
          <w:szCs w:val="200"/>
          <w:lang w:eastAsia="en-GB"/>
        </w:rPr>
        <w:drawing>
          <wp:inline distT="0" distB="0" distL="0" distR="0" wp14:anchorId="3191DB2B" wp14:editId="4391DEF5">
            <wp:extent cx="1308100" cy="1974491"/>
            <wp:effectExtent l="0" t="0" r="0" b="6985"/>
            <wp:docPr id="46" name="Picture 46" descr="C:\Users\moprey563\AppData\Local\Microsoft\Windows\Temporary Internet Files\Content.IE5\4W06HXRD\think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prey563\AppData\Local\Microsoft\Windows\Temporary Internet Files\Content.IE5\4W06HXRD\think[1]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1974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A7F58" w14:textId="77777777" w:rsidR="00745E1B" w:rsidRPr="00B13B34" w:rsidRDefault="00745E1B">
      <w:pPr>
        <w:rPr>
          <w:rFonts w:ascii="SassoonPrimaryInfant" w:hAnsi="SassoonPrimaryInfant"/>
          <w:color w:val="FF0000"/>
          <w:sz w:val="200"/>
          <w:szCs w:val="200"/>
        </w:rPr>
      </w:pPr>
    </w:p>
    <w:p w14:paraId="187D2C45" w14:textId="4213F091" w:rsidR="00D9506A" w:rsidRDefault="00D9506A"/>
    <w:p w14:paraId="1200C7D1" w14:textId="42FE47EF" w:rsidR="00AD088E" w:rsidRDefault="00AD088E"/>
    <w:p w14:paraId="301A7FB4" w14:textId="03A1FB1B" w:rsidR="00AD088E" w:rsidRDefault="00AD088E"/>
    <w:p w14:paraId="782ADEB2" w14:textId="1FAE5318" w:rsidR="00AD088E" w:rsidRDefault="00AD088E"/>
    <w:p w14:paraId="7DB68014" w14:textId="31C3B756" w:rsidR="00AD088E" w:rsidRDefault="00AD088E"/>
    <w:p w14:paraId="3C5D2FD7" w14:textId="5E011D86" w:rsidR="00FF73B0" w:rsidRDefault="00FF73B0"/>
    <w:p w14:paraId="6BD69663" w14:textId="225445B5" w:rsidR="00FF73B0" w:rsidRDefault="00FF73B0"/>
    <w:p w14:paraId="16030068" w14:textId="0C334C7B" w:rsidR="00FF73B0" w:rsidRDefault="00FF73B0"/>
    <w:p w14:paraId="2709D517" w14:textId="77777777" w:rsidR="00FF73B0" w:rsidRDefault="00FF73B0"/>
    <w:p w14:paraId="40BE0E7A" w14:textId="563E2E31" w:rsidR="00AD088E" w:rsidRDefault="00AD088E"/>
    <w:p w14:paraId="2A7EFFC5" w14:textId="6526E69B" w:rsidR="00AD088E" w:rsidRDefault="00AD088E"/>
    <w:p w14:paraId="2069B16F" w14:textId="11C8C319" w:rsidR="00AD088E" w:rsidRDefault="00AD088E"/>
    <w:p w14:paraId="4602A36B" w14:textId="77777777" w:rsidR="00AD088E" w:rsidRPr="000A7689" w:rsidRDefault="00AD088E" w:rsidP="001620D6">
      <w:pPr>
        <w:rPr>
          <w:rFonts w:ascii="Comic Sans MS" w:hAnsi="Comic Sans MS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709890" wp14:editId="2C99B789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CB6073" w14:textId="77777777" w:rsidR="00AD088E" w:rsidRPr="001620D6" w:rsidRDefault="00AD088E" w:rsidP="000A76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48"/>
                                <w:szCs w:val="4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620D6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48"/>
                                <w:szCs w:val="4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Free Educational Websites for Kids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48"/>
                                <w:szCs w:val="48"/>
                                <w:u w:val="single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and Parents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709890" id="_x0000_t202" coordsize="21600,21600" o:spt="202" path="m,l,21600r21600,l21600,xe">
                <v:stroke joinstyle="miter"/>
                <v:path gradientshapeok="t" o:connecttype="rect"/>
              </v:shapetype>
              <v:shape id="Text Box 49" o:spid="_x0000_s1026" type="#_x0000_t202" style="position:absolute;margin-left:0;margin-top:0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" filled="f" stroked="f">
                <v:textbox style="mso-fit-shape-to-text:t">
                  <w:txbxContent>
                    <w:p w14:paraId="77CB6073" w14:textId="77777777" w:rsidR="00AD088E" w:rsidRPr="001620D6" w:rsidRDefault="00AD088E" w:rsidP="000A7689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 w:themeColor="accent4"/>
                          <w:sz w:val="48"/>
                          <w:szCs w:val="4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620D6">
                        <w:rPr>
                          <w:rFonts w:ascii="Comic Sans MS" w:hAnsi="Comic Sans MS"/>
                          <w:b/>
                          <w:color w:val="FFC000" w:themeColor="accent4"/>
                          <w:sz w:val="48"/>
                          <w:szCs w:val="4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Free Educational Websites for Kids</w:t>
                      </w:r>
                      <w:r>
                        <w:rPr>
                          <w:rFonts w:ascii="Comic Sans MS" w:hAnsi="Comic Sans MS"/>
                          <w:b/>
                          <w:color w:val="FFC000" w:themeColor="accent4"/>
                          <w:sz w:val="48"/>
                          <w:szCs w:val="48"/>
                          <w:u w:val="single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and Parents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E440AA6" w14:textId="77777777" w:rsidR="00AD088E" w:rsidRPr="00E005A1" w:rsidRDefault="00AD088E" w:rsidP="00E005A1">
      <w:pPr>
        <w:spacing w:after="0" w:line="240" w:lineRule="auto"/>
        <w:ind w:left="630"/>
        <w:rPr>
          <w:rFonts w:ascii="Comic Sans MS" w:hAnsi="Comic Sans MS"/>
          <w:color w:val="FF0000"/>
          <w:sz w:val="24"/>
          <w:szCs w:val="24"/>
          <w:u w:val="single"/>
        </w:rPr>
      </w:pPr>
      <w:r w:rsidRPr="00E005A1">
        <w:rPr>
          <w:rFonts w:ascii="Comic Sans MS" w:hAnsi="Comic Sans MS"/>
          <w:color w:val="FF0000"/>
          <w:sz w:val="24"/>
          <w:szCs w:val="24"/>
          <w:u w:val="single"/>
        </w:rPr>
        <w:t>Numeracy and Literacy</w:t>
      </w:r>
    </w:p>
    <w:p w14:paraId="435966C9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  <w:color w:val="FF0000"/>
          <w:u w:val="single"/>
        </w:rPr>
      </w:pPr>
    </w:p>
    <w:p w14:paraId="57C8F6D3" w14:textId="77777777" w:rsidR="00AD088E" w:rsidRPr="000A7689" w:rsidRDefault="00AD088E" w:rsidP="00AD088E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</w:rPr>
      </w:pPr>
      <w:r w:rsidRPr="000A7689">
        <w:rPr>
          <w:rFonts w:ascii="Comic Sans MS" w:hAnsi="Comic Sans MS"/>
          <w:b/>
          <w:bCs/>
        </w:rPr>
        <w:t>Starfall-</w:t>
      </w:r>
      <w:r w:rsidRPr="000A7689">
        <w:rPr>
          <w:rFonts w:ascii="Comic Sans MS" w:hAnsi="Comic Sans MS"/>
        </w:rPr>
        <w:t xml:space="preserve"> Phonics, rhymes, reading and numeracy videos/activities. </w:t>
      </w:r>
    </w:p>
    <w:p w14:paraId="53B1D345" w14:textId="77777777" w:rsidR="00AD088E" w:rsidRPr="000A7689" w:rsidRDefault="00A35174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  <w:hyperlink r:id="rId59" w:history="1">
        <w:r w:rsidR="00AD088E" w:rsidRPr="007D249F">
          <w:rPr>
            <w:rStyle w:val="Hyperlink"/>
            <w:rFonts w:ascii="Comic Sans MS" w:hAnsi="Comic Sans MS"/>
          </w:rPr>
          <w:t>https://www.starfall.com/h/</w:t>
        </w:r>
      </w:hyperlink>
    </w:p>
    <w:p w14:paraId="6802D701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4FFF3281" w14:textId="77777777" w:rsidR="00AD088E" w:rsidRPr="000A7689" w:rsidRDefault="00AD088E" w:rsidP="00AD088E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</w:rPr>
      </w:pPr>
      <w:r w:rsidRPr="000A7689">
        <w:rPr>
          <w:rFonts w:ascii="Comic Sans MS" w:hAnsi="Comic Sans MS"/>
          <w:b/>
          <w:bCs/>
        </w:rPr>
        <w:t>Fuel the Brain-</w:t>
      </w:r>
      <w:r w:rsidRPr="000A7689">
        <w:rPr>
          <w:rFonts w:ascii="Comic Sans MS" w:hAnsi="Comic Sans MS"/>
        </w:rPr>
        <w:t xml:space="preserve"> Numeracy and literacy games and free pintables. </w:t>
      </w:r>
      <w:hyperlink r:id="rId60" w:history="1">
        <w:r w:rsidRPr="000A7689">
          <w:rPr>
            <w:rStyle w:val="Hyperlink"/>
            <w:rFonts w:ascii="Comic Sans MS" w:hAnsi="Comic Sans MS"/>
          </w:rPr>
          <w:t>https://www.fuelthebrain.com/</w:t>
        </w:r>
      </w:hyperlink>
    </w:p>
    <w:p w14:paraId="0C416358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438CF0B3" w14:textId="77777777" w:rsidR="00AD088E" w:rsidRPr="000A7689" w:rsidRDefault="00AD088E" w:rsidP="00AD088E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</w:rPr>
      </w:pPr>
      <w:r w:rsidRPr="000A7689">
        <w:rPr>
          <w:rFonts w:ascii="Comic Sans MS" w:hAnsi="Comic Sans MS"/>
          <w:b/>
          <w:bCs/>
        </w:rPr>
        <w:t>Funbrain-</w:t>
      </w:r>
      <w:r w:rsidRPr="000A7689">
        <w:rPr>
          <w:rFonts w:ascii="Comic Sans MS" w:hAnsi="Comic Sans MS"/>
        </w:rPr>
        <w:t>Online kid’s novels and games.</w:t>
      </w:r>
    </w:p>
    <w:p w14:paraId="10FAD2AE" w14:textId="77777777" w:rsidR="00AD088E" w:rsidRPr="000A7689" w:rsidRDefault="00A35174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  <w:hyperlink r:id="rId61" w:history="1">
        <w:r w:rsidR="00AD088E" w:rsidRPr="007D249F">
          <w:rPr>
            <w:rStyle w:val="Hyperlink"/>
            <w:rFonts w:ascii="Comic Sans MS" w:hAnsi="Comic Sans MS"/>
          </w:rPr>
          <w:t>https://www.funbrain.com/books</w:t>
        </w:r>
      </w:hyperlink>
    </w:p>
    <w:p w14:paraId="017113EA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6A159C0C" w14:textId="77777777" w:rsidR="00AD088E" w:rsidRPr="000A7689" w:rsidRDefault="00AD088E" w:rsidP="00AD088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r w:rsidRPr="000A7689">
        <w:rPr>
          <w:rFonts w:ascii="Comic Sans MS" w:hAnsi="Comic Sans MS"/>
          <w:b/>
          <w:bCs/>
          <w:sz w:val="22"/>
          <w:szCs w:val="22"/>
        </w:rPr>
        <w:t>Topmarks</w:t>
      </w:r>
      <w:r w:rsidRPr="000A7689">
        <w:rPr>
          <w:rFonts w:ascii="Comic Sans MS" w:hAnsi="Comic Sans MS"/>
          <w:sz w:val="22"/>
          <w:szCs w:val="22"/>
        </w:rPr>
        <w:t>– Numeracy games and mental maths starters (very good!).</w:t>
      </w:r>
    </w:p>
    <w:p w14:paraId="5A10605C" w14:textId="77777777" w:rsidR="00AD088E" w:rsidRDefault="00A35174" w:rsidP="00E005A1">
      <w:pPr>
        <w:pStyle w:val="NormalWeb"/>
        <w:shd w:val="clear" w:color="auto" w:fill="FFFFFF"/>
        <w:spacing w:before="0" w:beforeAutospacing="0" w:after="0" w:afterAutospacing="0"/>
        <w:ind w:left="990"/>
        <w:rPr>
          <w:rFonts w:ascii="Comic Sans MS" w:hAnsi="Comic Sans MS"/>
          <w:sz w:val="22"/>
          <w:szCs w:val="22"/>
        </w:rPr>
      </w:pPr>
      <w:hyperlink r:id="rId62" w:history="1">
        <w:r w:rsidR="00AD088E" w:rsidRPr="007D249F">
          <w:rPr>
            <w:rStyle w:val="Hyperlink"/>
            <w:rFonts w:ascii="Comic Sans MS" w:hAnsi="Comic Sans MS"/>
            <w:sz w:val="22"/>
            <w:szCs w:val="22"/>
          </w:rPr>
          <w:t>www.topmarks.co.uk</w:t>
        </w:r>
      </w:hyperlink>
      <w:r w:rsidR="00AD088E" w:rsidRPr="000A7689">
        <w:rPr>
          <w:rFonts w:ascii="Comic Sans MS" w:hAnsi="Comic Sans MS"/>
          <w:sz w:val="22"/>
          <w:szCs w:val="22"/>
        </w:rPr>
        <w:t xml:space="preserve"> </w:t>
      </w:r>
    </w:p>
    <w:p w14:paraId="414D9339" w14:textId="77777777" w:rsidR="00AD088E" w:rsidRPr="000A7689" w:rsidRDefault="00AD088E" w:rsidP="00E005A1">
      <w:pPr>
        <w:pStyle w:val="NormalWeb"/>
        <w:shd w:val="clear" w:color="auto" w:fill="FFFFFF"/>
        <w:spacing w:before="0" w:beforeAutospacing="0" w:after="0" w:afterAutospacing="0"/>
        <w:ind w:left="990"/>
        <w:rPr>
          <w:rFonts w:ascii="Comic Sans MS" w:hAnsi="Comic Sans MS"/>
          <w:sz w:val="22"/>
          <w:szCs w:val="22"/>
        </w:rPr>
      </w:pPr>
    </w:p>
    <w:p w14:paraId="5815B777" w14:textId="77777777" w:rsidR="00AD088E" w:rsidRPr="000A7689" w:rsidRDefault="00AD088E" w:rsidP="00AD088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r w:rsidRPr="0096372E">
        <w:rPr>
          <w:rFonts w:ascii="Comic Sans MS" w:hAnsi="Comic Sans MS"/>
          <w:b/>
          <w:bCs/>
          <w:sz w:val="22"/>
          <w:szCs w:val="22"/>
        </w:rPr>
        <w:t>Learning games for kids</w:t>
      </w:r>
      <w:r w:rsidRPr="000A7689">
        <w:rPr>
          <w:rFonts w:ascii="Comic Sans MS" w:hAnsi="Comic Sans MS"/>
          <w:sz w:val="22"/>
          <w:szCs w:val="22"/>
        </w:rPr>
        <w:t xml:space="preserve">- Games, videos and lessons. </w:t>
      </w:r>
      <w:hyperlink r:id="rId63" w:tgtFrame="_blank" w:history="1">
        <w:r w:rsidRPr="000A7689">
          <w:rPr>
            <w:rStyle w:val="Hyperlink"/>
            <w:rFonts w:ascii="Comic Sans MS" w:hAnsi="Comic Sans MS"/>
            <w:sz w:val="22"/>
            <w:szCs w:val="22"/>
          </w:rPr>
          <w:t>https://www.learninggamesforkids.com</w:t>
        </w:r>
      </w:hyperlink>
    </w:p>
    <w:p w14:paraId="542C2E31" w14:textId="77777777" w:rsidR="00AD088E" w:rsidRPr="000A7689" w:rsidRDefault="00AD088E" w:rsidP="00E005A1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</w:p>
    <w:p w14:paraId="3DF4DF19" w14:textId="77777777" w:rsidR="00AD088E" w:rsidRPr="000A7689" w:rsidRDefault="00AD088E" w:rsidP="00AD088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r w:rsidRPr="0096372E">
        <w:rPr>
          <w:rFonts w:ascii="Comic Sans MS" w:hAnsi="Comic Sans MS"/>
          <w:b/>
          <w:bCs/>
          <w:sz w:val="22"/>
          <w:szCs w:val="22"/>
        </w:rPr>
        <w:t>Vocabulary.co.il</w:t>
      </w:r>
      <w:r w:rsidRPr="000A7689">
        <w:rPr>
          <w:rFonts w:ascii="Comic Sans MS" w:hAnsi="Comic Sans MS"/>
          <w:sz w:val="22"/>
          <w:szCs w:val="22"/>
        </w:rPr>
        <w:t xml:space="preserve">- Phonics and spelling activities. </w:t>
      </w:r>
      <w:hyperlink r:id="rId64" w:tgtFrame="_blank" w:history="1">
        <w:r w:rsidRPr="000A7689">
          <w:rPr>
            <w:rStyle w:val="Hyperlink"/>
            <w:rFonts w:ascii="Comic Sans MS" w:hAnsi="Comic Sans MS"/>
            <w:sz w:val="22"/>
            <w:szCs w:val="22"/>
          </w:rPr>
          <w:t>https://www.vocabulary.co.il</w:t>
        </w:r>
      </w:hyperlink>
    </w:p>
    <w:p w14:paraId="761F9EFD" w14:textId="77777777" w:rsidR="00AD088E" w:rsidRPr="000A7689" w:rsidRDefault="00AD088E" w:rsidP="00E005A1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</w:p>
    <w:p w14:paraId="3623591B" w14:textId="77777777" w:rsidR="00AD088E" w:rsidRPr="000A7689" w:rsidRDefault="00AD088E" w:rsidP="00AD088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r w:rsidRPr="0096372E">
        <w:rPr>
          <w:rFonts w:ascii="Comic Sans MS" w:hAnsi="Comic Sans MS"/>
          <w:b/>
          <w:bCs/>
          <w:sz w:val="22"/>
          <w:szCs w:val="22"/>
        </w:rPr>
        <w:t>ACB Ya</w:t>
      </w:r>
      <w:r w:rsidRPr="000A7689">
        <w:rPr>
          <w:rFonts w:ascii="Comic Sans MS" w:hAnsi="Comic Sans MS"/>
          <w:sz w:val="22"/>
          <w:szCs w:val="22"/>
        </w:rPr>
        <w:t xml:space="preserve">- Numeracy and literacy games. </w:t>
      </w:r>
      <w:hyperlink r:id="rId65" w:history="1">
        <w:r w:rsidRPr="000A7689">
          <w:rPr>
            <w:rStyle w:val="Hyperlink"/>
            <w:rFonts w:ascii="Comic Sans MS" w:hAnsi="Comic Sans MS"/>
            <w:sz w:val="22"/>
            <w:szCs w:val="22"/>
          </w:rPr>
          <w:t>https://www.abcya.com/grades/k</w:t>
        </w:r>
      </w:hyperlink>
    </w:p>
    <w:p w14:paraId="051E2AC4" w14:textId="77777777" w:rsidR="00AD088E" w:rsidRDefault="00AD088E" w:rsidP="00E005A1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</w:p>
    <w:p w14:paraId="715B5F64" w14:textId="0632FF04" w:rsidR="00AD088E" w:rsidRPr="000B52F7" w:rsidRDefault="00AD088E" w:rsidP="00AD088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Style w:val="Hyperlink"/>
          <w:rFonts w:ascii="Comic Sans MS" w:hAnsi="Comic Sans MS"/>
          <w:color w:val="auto"/>
          <w:sz w:val="20"/>
          <w:szCs w:val="20"/>
          <w:u w:val="none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Love my Books- </w:t>
      </w:r>
      <w:r>
        <w:rPr>
          <w:rFonts w:ascii="Comic Sans MS" w:hAnsi="Comic Sans MS"/>
          <w:sz w:val="22"/>
          <w:szCs w:val="22"/>
        </w:rPr>
        <w:t>Activities based on specific books.</w:t>
      </w:r>
      <w:r w:rsidRPr="000865E1">
        <w:rPr>
          <w:rFonts w:ascii="Comic Sans MS" w:hAnsi="Comic Sans MS"/>
          <w:sz w:val="22"/>
          <w:szCs w:val="22"/>
        </w:rPr>
        <w:t xml:space="preserve"> </w:t>
      </w:r>
      <w:hyperlink r:id="rId66" w:history="1">
        <w:r w:rsidRPr="000865E1">
          <w:rPr>
            <w:rStyle w:val="Hyperlink"/>
            <w:rFonts w:ascii="Comic Sans MS" w:hAnsi="Comic Sans MS"/>
            <w:sz w:val="22"/>
            <w:szCs w:val="22"/>
          </w:rPr>
          <w:t>http://www.lovemybooks.co.uk/</w:t>
        </w:r>
      </w:hyperlink>
    </w:p>
    <w:p w14:paraId="2C1C0056" w14:textId="77777777" w:rsidR="000B52F7" w:rsidRDefault="000B52F7" w:rsidP="000B52F7">
      <w:pPr>
        <w:pStyle w:val="ListParagraph"/>
        <w:rPr>
          <w:rFonts w:ascii="Comic Sans MS" w:hAnsi="Comic Sans MS"/>
          <w:sz w:val="20"/>
          <w:szCs w:val="20"/>
        </w:rPr>
      </w:pPr>
    </w:p>
    <w:p w14:paraId="6D6DE5F6" w14:textId="625BEE12" w:rsidR="000B52F7" w:rsidRPr="000B52F7" w:rsidRDefault="000B52F7" w:rsidP="00AD088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r w:rsidRPr="000B52F7">
        <w:rPr>
          <w:rFonts w:ascii="Comic Sans MS" w:hAnsi="Comic Sans MS"/>
          <w:b/>
          <w:bCs/>
          <w:sz w:val="22"/>
          <w:szCs w:val="22"/>
        </w:rPr>
        <w:t xml:space="preserve">Phonics Play- </w:t>
      </w:r>
      <w:r w:rsidRPr="000B52F7">
        <w:rPr>
          <w:rFonts w:ascii="Comic Sans MS" w:hAnsi="Comic Sans MS"/>
          <w:sz w:val="22"/>
          <w:szCs w:val="22"/>
        </w:rPr>
        <w:t xml:space="preserve">Free phonics username: march20 password: home. </w:t>
      </w:r>
      <w:hyperlink r:id="rId67" w:history="1">
        <w:r w:rsidRPr="000B52F7">
          <w:rPr>
            <w:rStyle w:val="Hyperlink"/>
            <w:rFonts w:ascii="Comic Sans MS" w:hAnsi="Comic Sans MS"/>
            <w:sz w:val="22"/>
            <w:szCs w:val="22"/>
          </w:rPr>
          <w:t>https://www.phonicsplay.co.uk/</w:t>
        </w:r>
      </w:hyperlink>
    </w:p>
    <w:p w14:paraId="6C5B5327" w14:textId="77777777" w:rsidR="000B52F7" w:rsidRPr="000B52F7" w:rsidRDefault="000B52F7" w:rsidP="000B52F7">
      <w:pPr>
        <w:pStyle w:val="ListParagraph"/>
        <w:rPr>
          <w:rFonts w:ascii="Comic Sans MS" w:hAnsi="Comic Sans MS"/>
        </w:rPr>
      </w:pPr>
    </w:p>
    <w:p w14:paraId="482BC71B" w14:textId="08588030" w:rsidR="000B52F7" w:rsidRDefault="000B52F7" w:rsidP="000B52F7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r w:rsidRPr="006F45CE">
        <w:rPr>
          <w:rFonts w:ascii="Comic Sans MS" w:hAnsi="Comic Sans MS"/>
          <w:b/>
          <w:bCs/>
          <w:sz w:val="22"/>
          <w:szCs w:val="22"/>
        </w:rPr>
        <w:t>Phonics Bloom-</w:t>
      </w:r>
      <w:r w:rsidRPr="006F45CE">
        <w:rPr>
          <w:rFonts w:ascii="Comic Sans MS" w:hAnsi="Comic Sans MS"/>
          <w:sz w:val="22"/>
          <w:szCs w:val="22"/>
        </w:rPr>
        <w:t xml:space="preserve">Some free phonics games. </w:t>
      </w:r>
      <w:hyperlink r:id="rId68" w:history="1">
        <w:r w:rsidRPr="006F45CE">
          <w:rPr>
            <w:rStyle w:val="Hyperlink"/>
            <w:rFonts w:ascii="Comic Sans MS" w:hAnsi="Comic Sans MS"/>
            <w:sz w:val="22"/>
            <w:szCs w:val="22"/>
          </w:rPr>
          <w:t>https://www.phonicsbloom.com/uk/game/list/phonics-games-phase-1</w:t>
        </w:r>
      </w:hyperlink>
    </w:p>
    <w:p w14:paraId="463A581A" w14:textId="77777777" w:rsidR="006F45CE" w:rsidRPr="006F45CE" w:rsidRDefault="006F45CE" w:rsidP="006F45CE">
      <w:pPr>
        <w:pStyle w:val="NormalWeb"/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</w:p>
    <w:p w14:paraId="63EE4DCE" w14:textId="755AA215" w:rsidR="000B52F7" w:rsidRPr="000B52F7" w:rsidRDefault="000B52F7" w:rsidP="00AD088E">
      <w:pPr>
        <w:pStyle w:val="NormalWeb"/>
        <w:numPr>
          <w:ilvl w:val="0"/>
          <w:numId w:val="4"/>
        </w:numPr>
        <w:shd w:val="clear" w:color="auto" w:fill="FFFFFF"/>
        <w:spacing w:before="0" w:beforeAutospacing="0" w:after="0" w:afterAutospacing="0"/>
        <w:rPr>
          <w:rFonts w:ascii="Comic Sans MS" w:hAnsi="Comic Sans MS"/>
          <w:sz w:val="22"/>
          <w:szCs w:val="22"/>
        </w:rPr>
      </w:pPr>
      <w:r w:rsidRPr="006F45CE">
        <w:rPr>
          <w:rFonts w:ascii="Comic Sans MS" w:hAnsi="Comic Sans MS"/>
          <w:b/>
          <w:bCs/>
          <w:sz w:val="22"/>
          <w:szCs w:val="22"/>
        </w:rPr>
        <w:t>Teach Your Monster to Read</w:t>
      </w:r>
      <w:r w:rsidRPr="000B52F7">
        <w:rPr>
          <w:rFonts w:ascii="Comic Sans MS" w:hAnsi="Comic Sans MS"/>
          <w:sz w:val="22"/>
          <w:szCs w:val="22"/>
        </w:rPr>
        <w:t xml:space="preserve">- Reading and phonics games. </w:t>
      </w:r>
      <w:hyperlink r:id="rId69" w:history="1">
        <w:r w:rsidRPr="000B52F7">
          <w:rPr>
            <w:rStyle w:val="Hyperlink"/>
            <w:rFonts w:ascii="Comic Sans MS" w:hAnsi="Comic Sans MS"/>
            <w:sz w:val="22"/>
            <w:szCs w:val="22"/>
          </w:rPr>
          <w:t>https://www.teachyourmonstertoread.com/</w:t>
        </w:r>
      </w:hyperlink>
    </w:p>
    <w:p w14:paraId="59677663" w14:textId="2235FA03" w:rsidR="00AD088E" w:rsidRPr="006F45CE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0BC4FC3E" w14:textId="3C07A10D" w:rsidR="006F45CE" w:rsidRDefault="006F45CE" w:rsidP="006F45CE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</w:rPr>
      </w:pPr>
      <w:r w:rsidRPr="006F45CE">
        <w:rPr>
          <w:rFonts w:ascii="Comic Sans MS" w:hAnsi="Comic Sans MS"/>
          <w:b/>
          <w:bCs/>
        </w:rPr>
        <w:t>Vooks</w:t>
      </w:r>
      <w:r w:rsidRPr="006F45CE">
        <w:rPr>
          <w:rFonts w:ascii="Comic Sans MS" w:hAnsi="Comic Sans MS"/>
        </w:rPr>
        <w:t>- Storybooks Brought to Life</w:t>
      </w:r>
      <w:r>
        <w:rPr>
          <w:rFonts w:ascii="Comic Sans MS" w:hAnsi="Comic Sans MS"/>
        </w:rPr>
        <w:t xml:space="preserve">. </w:t>
      </w:r>
      <w:hyperlink r:id="rId70" w:history="1">
        <w:r w:rsidRPr="006F45CE">
          <w:rPr>
            <w:rStyle w:val="Hyperlink"/>
            <w:rFonts w:ascii="Comic Sans MS" w:hAnsi="Comic Sans MS"/>
          </w:rPr>
          <w:t>https://www.vooks.com/</w:t>
        </w:r>
      </w:hyperlink>
    </w:p>
    <w:p w14:paraId="05A1DF9C" w14:textId="77777777" w:rsidR="00A80E4F" w:rsidRPr="00A80E4F" w:rsidRDefault="00A80E4F" w:rsidP="00A80E4F">
      <w:pPr>
        <w:pStyle w:val="ListParagraph"/>
        <w:rPr>
          <w:rFonts w:ascii="Comic Sans MS" w:hAnsi="Comic Sans MS"/>
        </w:rPr>
      </w:pPr>
    </w:p>
    <w:p w14:paraId="0BBA5029" w14:textId="12A493CE" w:rsidR="00A80E4F" w:rsidRDefault="00A80E4F" w:rsidP="006F45CE">
      <w:pPr>
        <w:pStyle w:val="ListParagraph"/>
        <w:numPr>
          <w:ilvl w:val="0"/>
          <w:numId w:val="4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lastRenderedPageBreak/>
        <w:t xml:space="preserve">Oxford Owl- </w:t>
      </w:r>
      <w:r>
        <w:rPr>
          <w:rFonts w:ascii="Comic Sans MS" w:hAnsi="Comic Sans MS"/>
        </w:rPr>
        <w:t xml:space="preserve">ebooks and activities. </w:t>
      </w:r>
      <w:hyperlink r:id="rId71" w:history="1">
        <w:r w:rsidRPr="00A80E4F">
          <w:rPr>
            <w:rStyle w:val="Hyperlink"/>
            <w:rFonts w:ascii="Comic Sans MS" w:hAnsi="Comic Sans MS"/>
          </w:rPr>
          <w:t>https://www.oxfordowl.co.uk/for-home/find-a-book/library-page/</w:t>
        </w:r>
      </w:hyperlink>
    </w:p>
    <w:p w14:paraId="096AFBA4" w14:textId="77777777" w:rsidR="006F45CE" w:rsidRPr="006F45CE" w:rsidRDefault="006F45CE" w:rsidP="006F45CE">
      <w:pPr>
        <w:pStyle w:val="ListParagraph"/>
        <w:rPr>
          <w:rFonts w:ascii="Comic Sans MS" w:hAnsi="Comic Sans MS"/>
        </w:rPr>
      </w:pPr>
    </w:p>
    <w:p w14:paraId="450C717F" w14:textId="77777777" w:rsidR="006F45CE" w:rsidRPr="006F45CE" w:rsidRDefault="006F45CE" w:rsidP="006F45CE">
      <w:pPr>
        <w:spacing w:after="0" w:line="240" w:lineRule="auto"/>
        <w:rPr>
          <w:rFonts w:ascii="Comic Sans MS" w:hAnsi="Comic Sans MS"/>
        </w:rPr>
      </w:pPr>
    </w:p>
    <w:p w14:paraId="7135A5EE" w14:textId="77777777" w:rsidR="00AD088E" w:rsidRPr="00E005A1" w:rsidRDefault="00AD088E" w:rsidP="00E005A1">
      <w:pPr>
        <w:spacing w:after="0" w:line="240" w:lineRule="auto"/>
        <w:ind w:left="630"/>
        <w:rPr>
          <w:rFonts w:ascii="Comic Sans MS" w:hAnsi="Comic Sans MS"/>
          <w:color w:val="FF0000"/>
          <w:sz w:val="24"/>
          <w:szCs w:val="24"/>
          <w:u w:val="single"/>
        </w:rPr>
      </w:pPr>
      <w:r w:rsidRPr="00E005A1">
        <w:rPr>
          <w:rFonts w:ascii="Comic Sans MS" w:hAnsi="Comic Sans MS"/>
          <w:color w:val="FF0000"/>
          <w:sz w:val="24"/>
          <w:szCs w:val="24"/>
          <w:u w:val="single"/>
        </w:rPr>
        <w:t>WAU</w:t>
      </w:r>
    </w:p>
    <w:p w14:paraId="322B7FDE" w14:textId="77777777" w:rsidR="00AD088E" w:rsidRPr="000865E1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  <w:color w:val="FF0000"/>
          <w:sz w:val="12"/>
          <w:szCs w:val="12"/>
        </w:rPr>
      </w:pPr>
    </w:p>
    <w:p w14:paraId="49D52A69" w14:textId="77777777" w:rsidR="00AD088E" w:rsidRPr="000865E1" w:rsidRDefault="00AD088E" w:rsidP="00AD088E">
      <w:pPr>
        <w:pStyle w:val="ListParagraph"/>
        <w:numPr>
          <w:ilvl w:val="0"/>
          <w:numId w:val="5"/>
        </w:numPr>
        <w:spacing w:after="0" w:line="240" w:lineRule="auto"/>
        <w:ind w:left="990"/>
        <w:rPr>
          <w:rFonts w:ascii="Comic Sans MS" w:hAnsi="Comic Sans MS"/>
        </w:rPr>
      </w:pPr>
      <w:r w:rsidRPr="000865E1">
        <w:rPr>
          <w:rFonts w:ascii="Comic Sans MS" w:hAnsi="Comic Sans MS"/>
          <w:b/>
          <w:bCs/>
        </w:rPr>
        <w:t xml:space="preserve">Make Me Genius- </w:t>
      </w:r>
      <w:r w:rsidRPr="000865E1">
        <w:rPr>
          <w:rFonts w:ascii="Comic Sans MS" w:hAnsi="Comic Sans MS"/>
        </w:rPr>
        <w:t xml:space="preserve">Science videos. </w:t>
      </w:r>
      <w:hyperlink r:id="rId72" w:history="1">
        <w:r w:rsidRPr="000865E1">
          <w:rPr>
            <w:rStyle w:val="Hyperlink"/>
            <w:rFonts w:ascii="Comic Sans MS" w:hAnsi="Comic Sans MS"/>
          </w:rPr>
          <w:t>https://www.makemegenius.com/</w:t>
        </w:r>
      </w:hyperlink>
    </w:p>
    <w:p w14:paraId="11C8D1EB" w14:textId="77777777" w:rsidR="00AD088E" w:rsidRPr="000865E1" w:rsidRDefault="00AD088E" w:rsidP="00E005A1">
      <w:pPr>
        <w:pStyle w:val="ListParagraph"/>
        <w:spacing w:after="0" w:line="240" w:lineRule="auto"/>
        <w:ind w:left="270"/>
        <w:rPr>
          <w:rFonts w:ascii="Comic Sans MS" w:hAnsi="Comic Sans MS"/>
        </w:rPr>
      </w:pPr>
    </w:p>
    <w:p w14:paraId="6029DAB1" w14:textId="4992A53A" w:rsidR="00AD088E" w:rsidRPr="00A80E4F" w:rsidRDefault="00AD088E" w:rsidP="00AD088E">
      <w:pPr>
        <w:pStyle w:val="ListParagraph"/>
        <w:numPr>
          <w:ilvl w:val="0"/>
          <w:numId w:val="5"/>
        </w:numPr>
        <w:spacing w:after="0" w:line="240" w:lineRule="auto"/>
        <w:ind w:left="990"/>
        <w:rPr>
          <w:rStyle w:val="Hyperlink"/>
          <w:rFonts w:ascii="Comic Sans MS" w:hAnsi="Comic Sans MS"/>
          <w:color w:val="auto"/>
          <w:u w:val="none"/>
        </w:rPr>
      </w:pPr>
      <w:r w:rsidRPr="000865E1">
        <w:rPr>
          <w:rFonts w:ascii="Comic Sans MS" w:hAnsi="Comic Sans MS"/>
          <w:b/>
          <w:bCs/>
        </w:rPr>
        <w:t>National Geographic Kids-</w:t>
      </w:r>
      <w:r w:rsidRPr="000865E1">
        <w:rPr>
          <w:rFonts w:ascii="Comic Sans MS" w:hAnsi="Comic Sans MS"/>
        </w:rPr>
        <w:t xml:space="preserve">WAU information, quizzes and games. </w:t>
      </w:r>
      <w:hyperlink r:id="rId73" w:history="1">
        <w:r w:rsidRPr="000865E1">
          <w:rPr>
            <w:rStyle w:val="Hyperlink"/>
            <w:rFonts w:ascii="Comic Sans MS" w:hAnsi="Comic Sans MS"/>
          </w:rPr>
          <w:t>https://www.natgeokids.com/uk/</w:t>
        </w:r>
      </w:hyperlink>
    </w:p>
    <w:p w14:paraId="4A254C47" w14:textId="77777777" w:rsidR="00A80E4F" w:rsidRPr="00A80E4F" w:rsidRDefault="00A80E4F" w:rsidP="00A80E4F">
      <w:pPr>
        <w:pStyle w:val="ListParagraph"/>
        <w:rPr>
          <w:rFonts w:ascii="Comic Sans MS" w:hAnsi="Comic Sans MS"/>
        </w:rPr>
      </w:pPr>
    </w:p>
    <w:p w14:paraId="19D98DE5" w14:textId="0E464748" w:rsidR="00A80E4F" w:rsidRPr="000865E1" w:rsidRDefault="00A80E4F" w:rsidP="00AD088E">
      <w:pPr>
        <w:pStyle w:val="ListParagraph"/>
        <w:numPr>
          <w:ilvl w:val="0"/>
          <w:numId w:val="5"/>
        </w:numPr>
        <w:spacing w:after="0" w:line="240" w:lineRule="auto"/>
        <w:ind w:left="990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Science Sparks- </w:t>
      </w:r>
      <w:r>
        <w:rPr>
          <w:rFonts w:ascii="Comic Sans MS" w:hAnsi="Comic Sans MS"/>
        </w:rPr>
        <w:t>Science experiments for kids</w:t>
      </w:r>
      <w:r w:rsidRPr="00A80E4F">
        <w:rPr>
          <w:rFonts w:ascii="Comic Sans MS" w:hAnsi="Comic Sans MS"/>
        </w:rPr>
        <w:t xml:space="preserve">. </w:t>
      </w:r>
      <w:hyperlink r:id="rId74" w:history="1">
        <w:r w:rsidRPr="00A80E4F">
          <w:rPr>
            <w:rStyle w:val="Hyperlink"/>
            <w:rFonts w:ascii="Comic Sans MS" w:hAnsi="Comic Sans MS"/>
          </w:rPr>
          <w:t>https://www.science-sparks.com/</w:t>
        </w:r>
      </w:hyperlink>
    </w:p>
    <w:p w14:paraId="40B7AC97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6164F319" w14:textId="77777777" w:rsidR="00AD088E" w:rsidRPr="00E005A1" w:rsidRDefault="00AD088E" w:rsidP="00E005A1">
      <w:pPr>
        <w:spacing w:after="0" w:line="240" w:lineRule="auto"/>
        <w:ind w:left="630"/>
        <w:rPr>
          <w:rFonts w:ascii="Comic Sans MS" w:hAnsi="Comic Sans MS"/>
          <w:color w:val="FF0000"/>
          <w:sz w:val="24"/>
          <w:szCs w:val="24"/>
          <w:u w:val="single"/>
        </w:rPr>
      </w:pPr>
      <w:r w:rsidRPr="00E005A1">
        <w:rPr>
          <w:rFonts w:ascii="Comic Sans MS" w:hAnsi="Comic Sans MS"/>
          <w:color w:val="FF0000"/>
          <w:sz w:val="24"/>
          <w:szCs w:val="24"/>
          <w:u w:val="single"/>
        </w:rPr>
        <w:t>ICT</w:t>
      </w:r>
    </w:p>
    <w:p w14:paraId="78CEE28A" w14:textId="49A39DC2" w:rsidR="00AD088E" w:rsidRPr="00A80E4F" w:rsidRDefault="00AD088E" w:rsidP="00AD088E">
      <w:pPr>
        <w:pStyle w:val="NormalWeb"/>
        <w:numPr>
          <w:ilvl w:val="0"/>
          <w:numId w:val="6"/>
        </w:numPr>
        <w:shd w:val="clear" w:color="auto" w:fill="FFFFFF"/>
        <w:spacing w:before="90" w:beforeAutospacing="0" w:after="0" w:afterAutospacing="0"/>
        <w:rPr>
          <w:rStyle w:val="Hyperlink"/>
          <w:rFonts w:ascii="Comic Sans MS" w:hAnsi="Comic Sans MS"/>
          <w:color w:val="auto"/>
          <w:sz w:val="22"/>
          <w:szCs w:val="22"/>
          <w:u w:val="none"/>
        </w:rPr>
      </w:pPr>
      <w:r w:rsidRPr="000A7689">
        <w:rPr>
          <w:rFonts w:ascii="Comic Sans MS" w:hAnsi="Comic Sans MS"/>
          <w:b/>
          <w:bCs/>
          <w:sz w:val="22"/>
          <w:szCs w:val="22"/>
        </w:rPr>
        <w:t>Scratch/Scratch Jr-</w:t>
      </w:r>
      <w:r w:rsidRPr="000A7689">
        <w:rPr>
          <w:rFonts w:ascii="Comic Sans MS" w:hAnsi="Comic Sans MS"/>
          <w:sz w:val="22"/>
          <w:szCs w:val="22"/>
        </w:rPr>
        <w:t xml:space="preserve"> Coding (Scratch Jr for iPad and Scratch for PC)</w:t>
      </w:r>
      <w:r>
        <w:rPr>
          <w:rFonts w:ascii="Comic Sans MS" w:hAnsi="Comic Sans MS"/>
          <w:sz w:val="22"/>
          <w:szCs w:val="22"/>
        </w:rPr>
        <w:t xml:space="preserve">. </w:t>
      </w:r>
      <w:hyperlink r:id="rId75" w:history="1">
        <w:r w:rsidRPr="007D249F">
          <w:rPr>
            <w:rStyle w:val="Hyperlink"/>
            <w:rFonts w:ascii="Comic Sans MS" w:hAnsi="Comic Sans MS"/>
            <w:sz w:val="22"/>
            <w:szCs w:val="22"/>
          </w:rPr>
          <w:t>https://scratch.mit.edu/</w:t>
        </w:r>
      </w:hyperlink>
    </w:p>
    <w:p w14:paraId="24E8062D" w14:textId="7441C476" w:rsidR="00A80E4F" w:rsidRDefault="00A80E4F" w:rsidP="00A80E4F">
      <w:pPr>
        <w:pStyle w:val="NormalWeb"/>
        <w:shd w:val="clear" w:color="auto" w:fill="FFFFFF"/>
        <w:spacing w:before="90" w:beforeAutospacing="0" w:after="0" w:afterAutospacing="0"/>
        <w:rPr>
          <w:rFonts w:ascii="Comic Sans MS" w:hAnsi="Comic Sans MS"/>
          <w:sz w:val="22"/>
          <w:szCs w:val="22"/>
        </w:rPr>
      </w:pPr>
    </w:p>
    <w:p w14:paraId="1A1AD416" w14:textId="299137A2" w:rsidR="00A80E4F" w:rsidRDefault="00A80E4F" w:rsidP="00A80E4F">
      <w:pPr>
        <w:pStyle w:val="NormalWeb"/>
        <w:shd w:val="clear" w:color="auto" w:fill="FFFFFF"/>
        <w:spacing w:before="90" w:beforeAutospacing="0" w:after="0" w:afterAutospacing="0"/>
        <w:ind w:left="720"/>
        <w:rPr>
          <w:rFonts w:ascii="Comic Sans MS" w:hAnsi="Comic Sans MS"/>
          <w:color w:val="FF0000"/>
          <w:sz w:val="22"/>
          <w:szCs w:val="22"/>
          <w:u w:val="single"/>
        </w:rPr>
      </w:pPr>
      <w:r>
        <w:rPr>
          <w:rFonts w:ascii="Comic Sans MS" w:hAnsi="Comic Sans MS"/>
          <w:color w:val="FF0000"/>
          <w:sz w:val="22"/>
          <w:szCs w:val="22"/>
          <w:u w:val="single"/>
        </w:rPr>
        <w:t>Mindfulness and Keeping Active</w:t>
      </w:r>
    </w:p>
    <w:p w14:paraId="317F1B83" w14:textId="061AD1C6" w:rsidR="00A80E4F" w:rsidRPr="00A80E4F" w:rsidRDefault="00A80E4F" w:rsidP="00A80E4F">
      <w:pPr>
        <w:pStyle w:val="NormalWeb"/>
        <w:numPr>
          <w:ilvl w:val="0"/>
          <w:numId w:val="6"/>
        </w:numPr>
        <w:shd w:val="clear" w:color="auto" w:fill="FFFFFF"/>
        <w:spacing w:before="90" w:beforeAutospacing="0" w:after="0" w:afterAutospacing="0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b/>
          <w:bCs/>
          <w:sz w:val="22"/>
          <w:szCs w:val="22"/>
        </w:rPr>
        <w:t xml:space="preserve">Cosmic Yoga- </w:t>
      </w:r>
      <w:r>
        <w:rPr>
          <w:rFonts w:ascii="Comic Sans MS" w:hAnsi="Comic Sans MS"/>
          <w:sz w:val="22"/>
          <w:szCs w:val="22"/>
        </w:rPr>
        <w:t xml:space="preserve">Yoga videos for kids. </w:t>
      </w:r>
      <w:hyperlink r:id="rId76" w:history="1">
        <w:r w:rsidRPr="00A80E4F">
          <w:rPr>
            <w:rStyle w:val="Hyperlink"/>
            <w:rFonts w:ascii="Comic Sans MS" w:hAnsi="Comic Sans MS"/>
            <w:sz w:val="22"/>
            <w:szCs w:val="22"/>
          </w:rPr>
          <w:t>https://www.youtube.com/user/CosmicKidsYoga</w:t>
        </w:r>
      </w:hyperlink>
    </w:p>
    <w:p w14:paraId="4DEE45BC" w14:textId="77777777" w:rsidR="00A80E4F" w:rsidRPr="00A80E4F" w:rsidRDefault="00A80E4F" w:rsidP="00A80E4F">
      <w:pPr>
        <w:pStyle w:val="NormalWeb"/>
        <w:shd w:val="clear" w:color="auto" w:fill="FFFFFF"/>
        <w:spacing w:before="90" w:beforeAutospacing="0" w:after="0" w:afterAutospacing="0"/>
        <w:ind w:left="1080"/>
        <w:rPr>
          <w:rFonts w:ascii="Comic Sans MS" w:hAnsi="Comic Sans MS"/>
          <w:sz w:val="20"/>
          <w:szCs w:val="20"/>
          <w:u w:val="single"/>
        </w:rPr>
      </w:pPr>
    </w:p>
    <w:p w14:paraId="6728F646" w14:textId="47E36021" w:rsidR="00A80E4F" w:rsidRPr="00A80E4F" w:rsidRDefault="00A80E4F" w:rsidP="00A80E4F">
      <w:pPr>
        <w:pStyle w:val="NormalWeb"/>
        <w:numPr>
          <w:ilvl w:val="0"/>
          <w:numId w:val="6"/>
        </w:numPr>
        <w:shd w:val="clear" w:color="auto" w:fill="FFFFFF"/>
        <w:spacing w:before="90" w:beforeAutospacing="0" w:after="0" w:afterAutospacing="0"/>
        <w:rPr>
          <w:rFonts w:ascii="Comic Sans MS" w:hAnsi="Comic Sans MS"/>
          <w:sz w:val="20"/>
          <w:szCs w:val="20"/>
          <w:u w:val="single"/>
        </w:rPr>
      </w:pPr>
      <w:r>
        <w:rPr>
          <w:rFonts w:ascii="Comic Sans MS" w:hAnsi="Comic Sans MS"/>
          <w:b/>
          <w:bCs/>
          <w:sz w:val="20"/>
          <w:szCs w:val="20"/>
        </w:rPr>
        <w:t xml:space="preserve">BBC Supermovers- </w:t>
      </w:r>
      <w:r>
        <w:rPr>
          <w:rFonts w:ascii="Comic Sans MS" w:hAnsi="Comic Sans MS"/>
          <w:sz w:val="20"/>
          <w:szCs w:val="20"/>
        </w:rPr>
        <w:t xml:space="preserve">Learn numeracy and literacy through song and dance. </w:t>
      </w:r>
      <w:hyperlink r:id="rId77" w:history="1">
        <w:r w:rsidRPr="00A80E4F">
          <w:rPr>
            <w:rStyle w:val="Hyperlink"/>
            <w:rFonts w:ascii="Comic Sans MS" w:hAnsi="Comic Sans MS"/>
            <w:sz w:val="22"/>
            <w:szCs w:val="22"/>
          </w:rPr>
          <w:t>https://www.bbc.co.uk/teach/supermovers</w:t>
        </w:r>
      </w:hyperlink>
    </w:p>
    <w:p w14:paraId="05708714" w14:textId="77777777" w:rsidR="00A80E4F" w:rsidRDefault="00A80E4F" w:rsidP="00A80E4F">
      <w:pPr>
        <w:pStyle w:val="ListParagraph"/>
        <w:rPr>
          <w:rFonts w:ascii="Comic Sans MS" w:hAnsi="Comic Sans MS"/>
          <w:sz w:val="20"/>
          <w:szCs w:val="20"/>
          <w:u w:val="single"/>
        </w:rPr>
      </w:pPr>
    </w:p>
    <w:p w14:paraId="78EBB44B" w14:textId="3F4E984A" w:rsidR="00A80E4F" w:rsidRPr="00A80E4F" w:rsidRDefault="00A80E4F" w:rsidP="00A80E4F">
      <w:pPr>
        <w:pStyle w:val="NormalWeb"/>
        <w:numPr>
          <w:ilvl w:val="0"/>
          <w:numId w:val="6"/>
        </w:numPr>
        <w:shd w:val="clear" w:color="auto" w:fill="FFFFFF"/>
        <w:spacing w:before="90" w:beforeAutospacing="0" w:after="0" w:afterAutospacing="0"/>
        <w:rPr>
          <w:rFonts w:ascii="Comic Sans MS" w:hAnsi="Comic Sans MS"/>
          <w:sz w:val="22"/>
          <w:szCs w:val="22"/>
          <w:u w:val="single"/>
        </w:rPr>
      </w:pPr>
      <w:r w:rsidRPr="00A80E4F">
        <w:rPr>
          <w:rFonts w:ascii="Comic Sans MS" w:hAnsi="Comic Sans MS"/>
          <w:b/>
          <w:bCs/>
          <w:sz w:val="22"/>
          <w:szCs w:val="22"/>
        </w:rPr>
        <w:t>GoNoodle-</w:t>
      </w:r>
      <w:r w:rsidRPr="00A80E4F">
        <w:rPr>
          <w:rFonts w:ascii="Comic Sans MS" w:hAnsi="Comic Sans MS"/>
          <w:sz w:val="22"/>
          <w:szCs w:val="22"/>
        </w:rPr>
        <w:t xml:space="preserve"> Brain breaks, dances and mindfulness videos. </w:t>
      </w:r>
      <w:hyperlink r:id="rId78" w:history="1">
        <w:r w:rsidRPr="00A80E4F">
          <w:rPr>
            <w:rStyle w:val="Hyperlink"/>
            <w:rFonts w:ascii="Comic Sans MS" w:hAnsi="Comic Sans MS"/>
            <w:sz w:val="22"/>
            <w:szCs w:val="22"/>
          </w:rPr>
          <w:t>https://www.gonoodle.com/</w:t>
        </w:r>
      </w:hyperlink>
    </w:p>
    <w:p w14:paraId="33D5CDE2" w14:textId="77777777" w:rsidR="00AD088E" w:rsidRPr="00E005A1" w:rsidRDefault="00AD088E" w:rsidP="00E005A1">
      <w:pPr>
        <w:spacing w:after="0" w:line="240" w:lineRule="auto"/>
        <w:rPr>
          <w:rFonts w:ascii="Comic Sans MS" w:hAnsi="Comic Sans MS"/>
        </w:rPr>
      </w:pPr>
    </w:p>
    <w:p w14:paraId="2C48136C" w14:textId="77777777" w:rsidR="00AD088E" w:rsidRPr="00E005A1" w:rsidRDefault="00AD088E" w:rsidP="00E005A1">
      <w:pPr>
        <w:spacing w:after="0" w:line="240" w:lineRule="auto"/>
        <w:ind w:left="720"/>
        <w:rPr>
          <w:rFonts w:ascii="Comic Sans MS" w:hAnsi="Comic Sans MS"/>
          <w:color w:val="FF0000"/>
          <w:sz w:val="24"/>
          <w:szCs w:val="24"/>
          <w:u w:val="single"/>
        </w:rPr>
      </w:pPr>
      <w:r w:rsidRPr="00E005A1">
        <w:rPr>
          <w:rFonts w:ascii="Comic Sans MS" w:hAnsi="Comic Sans MS"/>
          <w:color w:val="FF0000"/>
          <w:sz w:val="24"/>
          <w:szCs w:val="24"/>
          <w:u w:val="single"/>
        </w:rPr>
        <w:t>Fun ideas for home</w:t>
      </w:r>
    </w:p>
    <w:p w14:paraId="641DD22D" w14:textId="77777777" w:rsidR="00AD088E" w:rsidRPr="000865E1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  <w:color w:val="FF0000"/>
          <w:sz w:val="12"/>
          <w:szCs w:val="12"/>
        </w:rPr>
      </w:pPr>
    </w:p>
    <w:p w14:paraId="6714EE2C" w14:textId="77777777" w:rsidR="00AD088E" w:rsidRDefault="00AD088E" w:rsidP="00AD088E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hAnsi="Comic Sans MS"/>
        </w:rPr>
      </w:pPr>
      <w:r w:rsidRPr="000A7689">
        <w:rPr>
          <w:rFonts w:ascii="Comic Sans MS" w:hAnsi="Comic Sans MS"/>
          <w:b/>
          <w:bCs/>
        </w:rPr>
        <w:t>Highlights Kids-</w:t>
      </w:r>
      <w:r w:rsidRPr="000A7689">
        <w:rPr>
          <w:rFonts w:ascii="Comic Sans MS" w:hAnsi="Comic Sans MS"/>
        </w:rPr>
        <w:t>Crafts, recipes, games and general knowledge/science articles</w:t>
      </w:r>
      <w:r>
        <w:rPr>
          <w:rFonts w:ascii="Comic Sans MS" w:hAnsi="Comic Sans MS"/>
        </w:rPr>
        <w:t xml:space="preserve">. </w:t>
      </w:r>
      <w:hyperlink r:id="rId79" w:history="1">
        <w:r w:rsidRPr="000865E1">
          <w:rPr>
            <w:rStyle w:val="Hyperlink"/>
            <w:rFonts w:ascii="Comic Sans MS" w:hAnsi="Comic Sans MS"/>
          </w:rPr>
          <w:t>https://www.highlightskids.com/</w:t>
        </w:r>
      </w:hyperlink>
    </w:p>
    <w:p w14:paraId="2902086B" w14:textId="77777777" w:rsidR="00AD088E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4E09C311" w14:textId="77777777" w:rsidR="00AD088E" w:rsidRPr="000865E1" w:rsidRDefault="00AD088E" w:rsidP="00AD088E">
      <w:pPr>
        <w:pStyle w:val="ListParagraph"/>
        <w:numPr>
          <w:ilvl w:val="0"/>
          <w:numId w:val="6"/>
        </w:num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  <w:b/>
          <w:bCs/>
        </w:rPr>
        <w:t xml:space="preserve">Pinterest- </w:t>
      </w:r>
      <w:r>
        <w:rPr>
          <w:rFonts w:ascii="Comic Sans MS" w:hAnsi="Comic Sans MS"/>
        </w:rPr>
        <w:t xml:space="preserve">Home learning ideas. </w:t>
      </w:r>
      <w:hyperlink r:id="rId80" w:history="1">
        <w:r w:rsidRPr="000865E1">
          <w:rPr>
            <w:rStyle w:val="Hyperlink"/>
          </w:rPr>
          <w:t>https://www.pinterest.co.uk/search/pins/?rs=ac&amp;len=2&amp;q=home%20learning%20eyfs&amp;eq=home%20learning&amp;etslf=6240&amp;term_meta[]=home%7Cautocomplete%7C1&amp;term_meta[]=learning%7Cautocomplete%7C1&amp;term_meta[]=eyfs%7Cautocomplete%7C1</w:t>
        </w:r>
      </w:hyperlink>
    </w:p>
    <w:p w14:paraId="678D46FA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31E8E2ED" w14:textId="77777777" w:rsidR="00AD088E" w:rsidRDefault="00AD088E" w:rsidP="006F45CE">
      <w:pPr>
        <w:pStyle w:val="ListParagraph"/>
        <w:spacing w:after="0" w:line="240" w:lineRule="auto"/>
        <w:rPr>
          <w:rFonts w:ascii="Comic Sans MS" w:hAnsi="Comic Sans MS"/>
          <w:color w:val="FF0000"/>
          <w:sz w:val="24"/>
          <w:szCs w:val="24"/>
          <w:u w:val="single"/>
        </w:rPr>
      </w:pPr>
      <w:r w:rsidRPr="00E005A1">
        <w:rPr>
          <w:rFonts w:ascii="Comic Sans MS" w:hAnsi="Comic Sans MS"/>
          <w:color w:val="FF0000"/>
          <w:sz w:val="24"/>
          <w:szCs w:val="24"/>
          <w:u w:val="single"/>
        </w:rPr>
        <w:t>Resources for Parents</w:t>
      </w:r>
    </w:p>
    <w:p w14:paraId="4E566C79" w14:textId="77777777" w:rsidR="00AD088E" w:rsidRDefault="00AD088E" w:rsidP="006F45CE">
      <w:pPr>
        <w:pStyle w:val="ListParagraph"/>
        <w:spacing w:after="0" w:line="240" w:lineRule="auto"/>
        <w:rPr>
          <w:rFonts w:ascii="Comic Sans MS" w:hAnsi="Comic Sans MS"/>
          <w:color w:val="FF0000"/>
          <w:sz w:val="24"/>
          <w:szCs w:val="24"/>
          <w:u w:val="single"/>
        </w:rPr>
      </w:pPr>
    </w:p>
    <w:p w14:paraId="648C37A5" w14:textId="18B107AB" w:rsidR="00AD088E" w:rsidRPr="00E005A1" w:rsidRDefault="00AD088E" w:rsidP="006F45CE">
      <w:pPr>
        <w:pStyle w:val="ListParagraph"/>
        <w:numPr>
          <w:ilvl w:val="0"/>
          <w:numId w:val="7"/>
        </w:numPr>
        <w:spacing w:after="0" w:line="240" w:lineRule="auto"/>
        <w:ind w:left="1080"/>
        <w:rPr>
          <w:rFonts w:ascii="Comic Sans MS" w:hAnsi="Comic Sans MS"/>
          <w:sz w:val="24"/>
          <w:szCs w:val="24"/>
          <w:u w:val="single"/>
        </w:rPr>
      </w:pPr>
      <w:r w:rsidRPr="00E005A1">
        <w:rPr>
          <w:rFonts w:ascii="Comic Sans MS" w:hAnsi="Comic Sans MS"/>
          <w:b/>
          <w:bCs/>
        </w:rPr>
        <w:t xml:space="preserve">Twinkl- </w:t>
      </w:r>
      <w:r w:rsidRPr="00E005A1">
        <w:rPr>
          <w:rFonts w:ascii="Comic Sans MS" w:hAnsi="Comic Sans MS"/>
        </w:rPr>
        <w:t>Endless resources for any age group and any subject- free for first month during school closures.</w:t>
      </w:r>
      <w:r w:rsidR="006F45CE">
        <w:rPr>
          <w:rFonts w:ascii="Comic Sans MS" w:hAnsi="Comic Sans MS"/>
        </w:rPr>
        <w:t xml:space="preserve"> Enter code UKTWINKLHELPS</w:t>
      </w:r>
      <w:r w:rsidRPr="00E005A1">
        <w:rPr>
          <w:rFonts w:ascii="Comic Sans MS" w:hAnsi="Comic Sans MS"/>
        </w:rPr>
        <w:t xml:space="preserve"> </w:t>
      </w:r>
      <w:hyperlink r:id="rId81" w:tgtFrame="_blank" w:history="1">
        <w:r w:rsidRPr="00E005A1">
          <w:rPr>
            <w:rStyle w:val="Hyperlink"/>
            <w:rFonts w:ascii="Comic Sans MS" w:hAnsi="Comic Sans MS"/>
          </w:rPr>
          <w:t>www.twinkl.co.uk</w:t>
        </w:r>
      </w:hyperlink>
    </w:p>
    <w:p w14:paraId="723F9F0A" w14:textId="77777777" w:rsidR="00AD088E" w:rsidRPr="00E005A1" w:rsidRDefault="00AD088E" w:rsidP="006F45CE">
      <w:pPr>
        <w:pStyle w:val="ListParagraph"/>
        <w:spacing w:after="0" w:line="240" w:lineRule="auto"/>
        <w:ind w:left="1080"/>
        <w:rPr>
          <w:rFonts w:ascii="Comic Sans MS" w:hAnsi="Comic Sans MS"/>
          <w:sz w:val="24"/>
          <w:szCs w:val="24"/>
          <w:u w:val="single"/>
        </w:rPr>
      </w:pPr>
    </w:p>
    <w:p w14:paraId="0DC52445" w14:textId="77777777" w:rsidR="00AD088E" w:rsidRPr="00E005A1" w:rsidRDefault="00AD088E" w:rsidP="006F45CE">
      <w:pPr>
        <w:pStyle w:val="ListParagraph"/>
        <w:numPr>
          <w:ilvl w:val="0"/>
          <w:numId w:val="7"/>
        </w:numPr>
        <w:spacing w:after="0" w:line="240" w:lineRule="auto"/>
        <w:ind w:left="1080"/>
        <w:rPr>
          <w:rFonts w:ascii="Comic Sans MS" w:hAnsi="Comic Sans MS"/>
          <w:sz w:val="24"/>
          <w:szCs w:val="24"/>
          <w:u w:val="single"/>
        </w:rPr>
      </w:pPr>
      <w:r w:rsidRPr="00E005A1">
        <w:rPr>
          <w:rFonts w:ascii="Comic Sans MS" w:hAnsi="Comic Sans MS"/>
          <w:b/>
          <w:bCs/>
        </w:rPr>
        <w:lastRenderedPageBreak/>
        <w:t xml:space="preserve">TES- </w:t>
      </w:r>
      <w:r w:rsidRPr="00E005A1">
        <w:rPr>
          <w:rFonts w:ascii="Comic Sans MS" w:hAnsi="Comic Sans MS"/>
        </w:rPr>
        <w:t xml:space="preserve">Resources posted by other teachers (only a number are free). </w:t>
      </w:r>
      <w:hyperlink r:id="rId82" w:history="1">
        <w:r w:rsidRPr="00E005A1">
          <w:rPr>
            <w:rStyle w:val="Hyperlink"/>
            <w:rFonts w:ascii="Comic Sans MS" w:hAnsi="Comic Sans MS"/>
          </w:rPr>
          <w:t>https://www.tes.com/teaching-resources</w:t>
        </w:r>
      </w:hyperlink>
    </w:p>
    <w:p w14:paraId="5F0D1241" w14:textId="77777777" w:rsidR="00AD088E" w:rsidRPr="00E005A1" w:rsidRDefault="00AD088E" w:rsidP="006F45CE">
      <w:pPr>
        <w:pStyle w:val="ListParagraph"/>
        <w:ind w:left="450"/>
        <w:rPr>
          <w:rFonts w:ascii="Comic Sans MS" w:hAnsi="Comic Sans MS"/>
          <w:b/>
          <w:bCs/>
        </w:rPr>
      </w:pPr>
    </w:p>
    <w:p w14:paraId="13822161" w14:textId="77777777" w:rsidR="00AD088E" w:rsidRPr="00E005A1" w:rsidRDefault="00AD088E" w:rsidP="006F45CE">
      <w:pPr>
        <w:pStyle w:val="ListParagraph"/>
        <w:numPr>
          <w:ilvl w:val="0"/>
          <w:numId w:val="7"/>
        </w:numPr>
        <w:spacing w:after="0" w:line="240" w:lineRule="auto"/>
        <w:ind w:left="1080"/>
        <w:rPr>
          <w:rFonts w:ascii="Comic Sans MS" w:hAnsi="Comic Sans MS"/>
          <w:sz w:val="24"/>
          <w:szCs w:val="24"/>
          <w:u w:val="single"/>
        </w:rPr>
      </w:pPr>
      <w:r w:rsidRPr="00E005A1">
        <w:rPr>
          <w:rFonts w:ascii="Comic Sans MS" w:hAnsi="Comic Sans MS"/>
          <w:b/>
          <w:bCs/>
        </w:rPr>
        <w:t xml:space="preserve">Primary Resources- </w:t>
      </w:r>
      <w:r w:rsidRPr="00E005A1">
        <w:rPr>
          <w:rFonts w:ascii="Comic Sans MS" w:hAnsi="Comic Sans MS"/>
        </w:rPr>
        <w:t xml:space="preserve">Lesson plans and resources for all areas of the curriculum. </w:t>
      </w:r>
      <w:hyperlink r:id="rId83" w:tgtFrame="_blank" w:history="1">
        <w:r w:rsidRPr="00E005A1">
          <w:rPr>
            <w:rStyle w:val="Hyperlink"/>
            <w:rFonts w:ascii="Comic Sans MS" w:hAnsi="Comic Sans MS"/>
          </w:rPr>
          <w:t>www.primaryresources.co.uk</w:t>
        </w:r>
      </w:hyperlink>
    </w:p>
    <w:p w14:paraId="024750F2" w14:textId="77777777" w:rsidR="00AD088E" w:rsidRPr="00E005A1" w:rsidRDefault="00AD088E" w:rsidP="006F45CE">
      <w:pPr>
        <w:pStyle w:val="ListParagraph"/>
        <w:ind w:left="450"/>
        <w:rPr>
          <w:rFonts w:ascii="Comic Sans MS" w:hAnsi="Comic Sans MS"/>
          <w:b/>
          <w:bCs/>
        </w:rPr>
      </w:pPr>
    </w:p>
    <w:p w14:paraId="04F90B11" w14:textId="5A7FF72C" w:rsidR="00AD088E" w:rsidRPr="006F45CE" w:rsidRDefault="00AD088E" w:rsidP="006F45CE">
      <w:pPr>
        <w:pStyle w:val="ListParagraph"/>
        <w:numPr>
          <w:ilvl w:val="0"/>
          <w:numId w:val="7"/>
        </w:numPr>
        <w:spacing w:after="0" w:line="240" w:lineRule="auto"/>
        <w:ind w:left="1080"/>
        <w:rPr>
          <w:rStyle w:val="Hyperlink"/>
          <w:rFonts w:ascii="Comic Sans MS" w:hAnsi="Comic Sans MS"/>
          <w:color w:val="auto"/>
          <w:sz w:val="24"/>
          <w:szCs w:val="24"/>
        </w:rPr>
      </w:pPr>
      <w:r w:rsidRPr="00E005A1">
        <w:rPr>
          <w:rFonts w:ascii="Comic Sans MS" w:hAnsi="Comic Sans MS"/>
          <w:b/>
          <w:bCs/>
        </w:rPr>
        <w:t xml:space="preserve">BBC Teach Primary- </w:t>
      </w:r>
      <w:r w:rsidRPr="00E005A1">
        <w:rPr>
          <w:rFonts w:ascii="Comic Sans MS" w:hAnsi="Comic Sans MS"/>
        </w:rPr>
        <w:t xml:space="preserve">Lesson plans and resources for all curricular areas. </w:t>
      </w:r>
      <w:hyperlink r:id="rId84" w:history="1">
        <w:r w:rsidRPr="00E005A1">
          <w:rPr>
            <w:rStyle w:val="Hyperlink"/>
            <w:rFonts w:ascii="Comic Sans MS" w:hAnsi="Comic Sans MS"/>
          </w:rPr>
          <w:t>https://www.bbc.co.uk/teach/primary/zd7p47h</w:t>
        </w:r>
      </w:hyperlink>
    </w:p>
    <w:p w14:paraId="26EFF424" w14:textId="77777777" w:rsidR="006F45CE" w:rsidRPr="006F45CE" w:rsidRDefault="006F45CE" w:rsidP="006F45CE">
      <w:pPr>
        <w:pStyle w:val="ListParagraph"/>
        <w:rPr>
          <w:rFonts w:ascii="Comic Sans MS" w:hAnsi="Comic Sans MS"/>
          <w:sz w:val="24"/>
          <w:szCs w:val="24"/>
          <w:u w:val="single"/>
        </w:rPr>
      </w:pPr>
    </w:p>
    <w:p w14:paraId="7A3A3AD5" w14:textId="28EA7EF8" w:rsidR="006F45CE" w:rsidRPr="006F45CE" w:rsidRDefault="006F45CE" w:rsidP="006F45CE">
      <w:pPr>
        <w:pStyle w:val="ListParagraph"/>
        <w:numPr>
          <w:ilvl w:val="0"/>
          <w:numId w:val="7"/>
        </w:numPr>
        <w:spacing w:after="0" w:line="240" w:lineRule="auto"/>
        <w:ind w:left="1080"/>
        <w:rPr>
          <w:rFonts w:ascii="Comic Sans MS" w:hAnsi="Comic Sans MS"/>
          <w:u w:val="single"/>
        </w:rPr>
      </w:pPr>
      <w:r w:rsidRPr="006F45CE">
        <w:rPr>
          <w:rFonts w:ascii="Comic Sans MS" w:hAnsi="Comic Sans MS"/>
          <w:b/>
          <w:bCs/>
        </w:rPr>
        <w:t xml:space="preserve">Classroom Secrets- </w:t>
      </w:r>
      <w:r w:rsidRPr="006F45CE">
        <w:rPr>
          <w:rFonts w:ascii="Comic Sans MS" w:hAnsi="Comic Sans MS"/>
        </w:rPr>
        <w:t xml:space="preserve">Numeracy and literacy resource packs free during school closures. </w:t>
      </w:r>
      <w:hyperlink r:id="rId85" w:history="1">
        <w:r w:rsidRPr="006F45CE">
          <w:rPr>
            <w:rStyle w:val="Hyperlink"/>
            <w:rFonts w:ascii="Comic Sans MS" w:hAnsi="Comic Sans MS"/>
          </w:rPr>
          <w:t>https://classroomsecrets.co.uk/free-home-learning-packs/</w:t>
        </w:r>
      </w:hyperlink>
    </w:p>
    <w:p w14:paraId="28EB1344" w14:textId="77777777" w:rsidR="006F45CE" w:rsidRPr="006F45CE" w:rsidRDefault="006F45CE" w:rsidP="006F45CE">
      <w:pPr>
        <w:pStyle w:val="ListParagraph"/>
        <w:rPr>
          <w:rFonts w:ascii="Comic Sans MS" w:hAnsi="Comic Sans MS"/>
          <w:u w:val="single"/>
        </w:rPr>
      </w:pPr>
    </w:p>
    <w:p w14:paraId="4715C31D" w14:textId="2C4FE7B9" w:rsidR="006F45CE" w:rsidRPr="006F45CE" w:rsidRDefault="006F45CE" w:rsidP="006F45CE">
      <w:pPr>
        <w:pStyle w:val="ListParagraph"/>
        <w:numPr>
          <w:ilvl w:val="0"/>
          <w:numId w:val="7"/>
        </w:numPr>
        <w:spacing w:after="0" w:line="240" w:lineRule="auto"/>
        <w:ind w:left="1080"/>
        <w:rPr>
          <w:rFonts w:ascii="Comic Sans MS" w:hAnsi="Comic Sans MS"/>
          <w:u w:val="single"/>
        </w:rPr>
      </w:pPr>
      <w:r>
        <w:rPr>
          <w:rFonts w:ascii="Comic Sans MS" w:hAnsi="Comic Sans MS"/>
          <w:b/>
          <w:bCs/>
        </w:rPr>
        <w:t xml:space="preserve">TTS- </w:t>
      </w:r>
      <w:r w:rsidR="00A80E4F">
        <w:rPr>
          <w:rFonts w:ascii="Comic Sans MS" w:hAnsi="Comic Sans MS"/>
        </w:rPr>
        <w:t>Free learning activity booklets for all key stag</w:t>
      </w:r>
      <w:r w:rsidR="00A80E4F" w:rsidRPr="00A80E4F">
        <w:rPr>
          <w:rFonts w:ascii="Comic Sans MS" w:hAnsi="Comic Sans MS"/>
        </w:rPr>
        <w:t xml:space="preserve">es. </w:t>
      </w:r>
      <w:hyperlink r:id="rId86" w:history="1">
        <w:r w:rsidR="00A80E4F" w:rsidRPr="00A80E4F">
          <w:rPr>
            <w:rStyle w:val="Hyperlink"/>
            <w:rFonts w:ascii="Comic Sans MS" w:hAnsi="Comic Sans MS"/>
          </w:rPr>
          <w:t>https://www.tts-group.co.uk/home+learning+activities.html</w:t>
        </w:r>
      </w:hyperlink>
    </w:p>
    <w:p w14:paraId="612A32AA" w14:textId="77777777" w:rsidR="00AD088E" w:rsidRPr="006F45CE" w:rsidRDefault="00AD088E" w:rsidP="006F45CE">
      <w:pPr>
        <w:pStyle w:val="ListParagraph"/>
        <w:ind w:left="450"/>
        <w:rPr>
          <w:rFonts w:ascii="Comic Sans MS" w:hAnsi="Comic Sans MS"/>
          <w:b/>
          <w:bCs/>
        </w:rPr>
      </w:pPr>
    </w:p>
    <w:p w14:paraId="2AE68A07" w14:textId="77777777" w:rsidR="00AD088E" w:rsidRPr="00E005A1" w:rsidRDefault="00AD088E" w:rsidP="006F45CE">
      <w:pPr>
        <w:pStyle w:val="ListParagraph"/>
        <w:numPr>
          <w:ilvl w:val="0"/>
          <w:numId w:val="7"/>
        </w:numPr>
        <w:spacing w:after="0" w:line="240" w:lineRule="auto"/>
        <w:ind w:left="1080"/>
        <w:rPr>
          <w:rFonts w:ascii="Comic Sans MS" w:hAnsi="Comic Sans MS"/>
          <w:sz w:val="24"/>
          <w:szCs w:val="24"/>
          <w:u w:val="single"/>
        </w:rPr>
      </w:pPr>
      <w:r w:rsidRPr="00E005A1">
        <w:rPr>
          <w:rFonts w:ascii="Comic Sans MS" w:hAnsi="Comic Sans MS"/>
          <w:b/>
          <w:bCs/>
        </w:rPr>
        <w:t xml:space="preserve">Empowering Little Minds- </w:t>
      </w:r>
      <w:r w:rsidRPr="00E005A1">
        <w:rPr>
          <w:rFonts w:ascii="Comic Sans MS" w:hAnsi="Comic Sans MS"/>
        </w:rPr>
        <w:t xml:space="preserve">Two free weeks of sensory play ideas. </w:t>
      </w:r>
      <w:hyperlink r:id="rId87" w:history="1">
        <w:r w:rsidRPr="00E005A1">
          <w:rPr>
            <w:rStyle w:val="Hyperlink"/>
            <w:rFonts w:ascii="Comic Sans MS" w:hAnsi="Comic Sans MS"/>
          </w:rPr>
          <w:t>https://www.empoweringlittleminds.co.uk/resources-1?fbclid=IwAR2UosfeiiaG4QnjiQVUbUnAO8WC0UHTUF0lx9sAJx1-Xy-1IynEwARWmUo</w:t>
        </w:r>
      </w:hyperlink>
    </w:p>
    <w:p w14:paraId="6949F6C6" w14:textId="77777777" w:rsidR="00AD088E" w:rsidRPr="00E005A1" w:rsidRDefault="00AD088E" w:rsidP="006F45CE">
      <w:pPr>
        <w:pStyle w:val="ListParagraph"/>
        <w:ind w:left="450"/>
        <w:rPr>
          <w:rFonts w:ascii="Comic Sans MS" w:hAnsi="Comic Sans MS"/>
          <w:sz w:val="24"/>
          <w:szCs w:val="24"/>
          <w:u w:val="single"/>
        </w:rPr>
      </w:pPr>
    </w:p>
    <w:p w14:paraId="558CE7AA" w14:textId="77777777" w:rsidR="00AD088E" w:rsidRPr="00E005A1" w:rsidRDefault="00AD088E" w:rsidP="006F45CE">
      <w:pPr>
        <w:pStyle w:val="ListParagraph"/>
        <w:numPr>
          <w:ilvl w:val="0"/>
          <w:numId w:val="7"/>
        </w:numPr>
        <w:spacing w:after="0" w:line="240" w:lineRule="auto"/>
        <w:ind w:left="1080"/>
        <w:rPr>
          <w:rFonts w:ascii="Comic Sans MS" w:hAnsi="Comic Sans MS"/>
          <w:sz w:val="24"/>
          <w:szCs w:val="24"/>
          <w:u w:val="single"/>
        </w:rPr>
      </w:pPr>
      <w:r>
        <w:rPr>
          <w:rFonts w:ascii="Comic Sans MS" w:hAnsi="Comic Sans MS"/>
          <w:b/>
          <w:bCs/>
          <w:sz w:val="24"/>
          <w:szCs w:val="24"/>
        </w:rPr>
        <w:t xml:space="preserve">Northern Ireland Curriculum- </w:t>
      </w:r>
      <w:hyperlink r:id="rId88" w:history="1">
        <w:r w:rsidRPr="00E005A1">
          <w:rPr>
            <w:rStyle w:val="Hyperlink"/>
            <w:rFonts w:ascii="Comic Sans MS" w:hAnsi="Comic Sans MS"/>
          </w:rPr>
          <w:t>http://www.nicurriculum.org.uk/docs/key_stages_1_and_2/northern_ireland_curriculum_primary.pdf</w:t>
        </w:r>
      </w:hyperlink>
    </w:p>
    <w:p w14:paraId="19A04784" w14:textId="77777777" w:rsidR="00AD088E" w:rsidRPr="00E005A1" w:rsidRDefault="00AD088E" w:rsidP="00E005A1">
      <w:pPr>
        <w:pStyle w:val="ListParagraph"/>
        <w:spacing w:after="0" w:line="240" w:lineRule="auto"/>
        <w:ind w:left="1620"/>
        <w:rPr>
          <w:rFonts w:ascii="Comic Sans MS" w:hAnsi="Comic Sans MS"/>
        </w:rPr>
      </w:pPr>
    </w:p>
    <w:p w14:paraId="34E455DD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36BEE0FE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53CA44B7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11BB1586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51355E84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0777C792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192FE8CF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5E030C96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3606C9F5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3D7E9252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3BC03738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58133A9B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74BC2F49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726F01B2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27A1055F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6757E327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31B2409C" w14:textId="77777777" w:rsidR="00AD088E" w:rsidRPr="000A7689" w:rsidRDefault="00AD088E" w:rsidP="00E005A1">
      <w:pPr>
        <w:pStyle w:val="ListParagraph"/>
        <w:spacing w:after="0" w:line="240" w:lineRule="auto"/>
        <w:ind w:left="990"/>
        <w:rPr>
          <w:rFonts w:ascii="Comic Sans MS" w:hAnsi="Comic Sans MS"/>
        </w:rPr>
      </w:pPr>
    </w:p>
    <w:p w14:paraId="1E657AAA" w14:textId="77777777" w:rsidR="00AD088E" w:rsidRPr="000A7689" w:rsidRDefault="00AD088E" w:rsidP="00DF24AD">
      <w:pPr>
        <w:pStyle w:val="ListParagraph"/>
        <w:spacing w:line="240" w:lineRule="auto"/>
        <w:ind w:left="990"/>
        <w:rPr>
          <w:rFonts w:ascii="Comic Sans MS" w:hAnsi="Comic Sans MS"/>
        </w:rPr>
      </w:pPr>
    </w:p>
    <w:p w14:paraId="361F8501" w14:textId="77777777" w:rsidR="00AD088E" w:rsidRDefault="00AD088E" w:rsidP="00DF24AD">
      <w:pPr>
        <w:pStyle w:val="ListParagraph"/>
        <w:spacing w:line="240" w:lineRule="auto"/>
        <w:ind w:left="990"/>
        <w:rPr>
          <w:rFonts w:ascii="Comic Sans MS" w:hAnsi="Comic Sans MS"/>
        </w:rPr>
      </w:pPr>
    </w:p>
    <w:p w14:paraId="723E4882" w14:textId="77777777" w:rsidR="00AD088E" w:rsidRPr="000865E1" w:rsidRDefault="00AD088E" w:rsidP="000865E1">
      <w:pPr>
        <w:spacing w:line="240" w:lineRule="auto"/>
        <w:rPr>
          <w:rFonts w:ascii="Comic Sans MS" w:hAnsi="Comic Sans MS"/>
        </w:rPr>
      </w:pPr>
    </w:p>
    <w:p w14:paraId="46BA98FF" w14:textId="79449D28" w:rsidR="00AD088E" w:rsidRDefault="00127BC5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 wp14:anchorId="625FF269" wp14:editId="12181242">
            <wp:simplePos x="0" y="0"/>
            <wp:positionH relativeFrom="column">
              <wp:posOffset>-168962</wp:posOffset>
            </wp:positionH>
            <wp:positionV relativeFrom="paragraph">
              <wp:posOffset>4872990</wp:posOffset>
            </wp:positionV>
            <wp:extent cx="5731510" cy="3987165"/>
            <wp:effectExtent l="0" t="0" r="2540" b="0"/>
            <wp:wrapTight wrapText="bothSides">
              <wp:wrapPolygon edited="0">
                <wp:start x="0" y="0"/>
                <wp:lineTo x="0" y="21466"/>
                <wp:lineTo x="21538" y="21466"/>
                <wp:lineTo x="21538" y="0"/>
                <wp:lineTo x="0" y="0"/>
              </wp:wrapPolygon>
            </wp:wrapTight>
            <wp:docPr id="53" name="Picture 53" descr="Image result for lego challen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lego challenge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8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141CD342" wp14:editId="1BF0BE0B">
            <wp:simplePos x="0" y="0"/>
            <wp:positionH relativeFrom="column">
              <wp:posOffset>-728345</wp:posOffset>
            </wp:positionH>
            <wp:positionV relativeFrom="paragraph">
              <wp:posOffset>0</wp:posOffset>
            </wp:positionV>
            <wp:extent cx="6568440" cy="4658995"/>
            <wp:effectExtent l="0" t="0" r="3810" b="8255"/>
            <wp:wrapTight wrapText="bothSides">
              <wp:wrapPolygon edited="0">
                <wp:start x="0" y="0"/>
                <wp:lineTo x="0" y="21550"/>
                <wp:lineTo x="21550" y="21550"/>
                <wp:lineTo x="21550" y="0"/>
                <wp:lineTo x="0" y="0"/>
              </wp:wrapPolygon>
            </wp:wrapTight>
            <wp:docPr id="52" name="Picture 52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9" t="2822" r="5416" b="5673"/>
                    <a:stretch/>
                  </pic:blipFill>
                  <pic:spPr bwMode="auto">
                    <a:xfrm>
                      <a:off x="0" y="0"/>
                      <a:ext cx="6568440" cy="46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D08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3E65"/>
    <w:multiLevelType w:val="hybridMultilevel"/>
    <w:tmpl w:val="FEF8205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82F1A62"/>
    <w:multiLevelType w:val="hybridMultilevel"/>
    <w:tmpl w:val="B4162B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A620E6"/>
    <w:multiLevelType w:val="hybridMultilevel"/>
    <w:tmpl w:val="E9EED024"/>
    <w:lvl w:ilvl="0" w:tplc="08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3" w15:restartNumberingAfterBreak="0">
    <w:nsid w:val="12FB657A"/>
    <w:multiLevelType w:val="hybridMultilevel"/>
    <w:tmpl w:val="AC640E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0D4F72"/>
    <w:multiLevelType w:val="hybridMultilevel"/>
    <w:tmpl w:val="546E61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0B046F6"/>
    <w:multiLevelType w:val="hybridMultilevel"/>
    <w:tmpl w:val="F90E3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5708D7"/>
    <w:multiLevelType w:val="hybridMultilevel"/>
    <w:tmpl w:val="C032EBF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B6B4A4A"/>
    <w:multiLevelType w:val="hybridMultilevel"/>
    <w:tmpl w:val="7B2478B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5294AC7"/>
    <w:multiLevelType w:val="hybridMultilevel"/>
    <w:tmpl w:val="0AEA22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EC5EC3"/>
    <w:multiLevelType w:val="hybridMultilevel"/>
    <w:tmpl w:val="63FA03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F214F04"/>
    <w:multiLevelType w:val="hybridMultilevel"/>
    <w:tmpl w:val="1DD28B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2E65BF3"/>
    <w:multiLevelType w:val="hybridMultilevel"/>
    <w:tmpl w:val="96F48E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A60754A"/>
    <w:multiLevelType w:val="hybridMultilevel"/>
    <w:tmpl w:val="F796E39E"/>
    <w:lvl w:ilvl="0" w:tplc="08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4"/>
  </w:num>
  <w:num w:numId="4">
    <w:abstractNumId w:val="2"/>
  </w:num>
  <w:num w:numId="5">
    <w:abstractNumId w:val="12"/>
  </w:num>
  <w:num w:numId="6">
    <w:abstractNumId w:val="0"/>
  </w:num>
  <w:num w:numId="7">
    <w:abstractNumId w:val="9"/>
  </w:num>
  <w:num w:numId="8">
    <w:abstractNumId w:val="8"/>
  </w:num>
  <w:num w:numId="9">
    <w:abstractNumId w:val="10"/>
  </w:num>
  <w:num w:numId="10">
    <w:abstractNumId w:val="6"/>
  </w:num>
  <w:num w:numId="11">
    <w:abstractNumId w:val="1"/>
  </w:num>
  <w:num w:numId="12">
    <w:abstractNumId w:val="3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06A"/>
    <w:rsid w:val="000B52F7"/>
    <w:rsid w:val="000F6BCF"/>
    <w:rsid w:val="00127BC5"/>
    <w:rsid w:val="001A7388"/>
    <w:rsid w:val="001F48D0"/>
    <w:rsid w:val="001F4927"/>
    <w:rsid w:val="003019AD"/>
    <w:rsid w:val="003107B6"/>
    <w:rsid w:val="00400960"/>
    <w:rsid w:val="0047528D"/>
    <w:rsid w:val="00683CAA"/>
    <w:rsid w:val="006F45CE"/>
    <w:rsid w:val="00721A99"/>
    <w:rsid w:val="00745E1B"/>
    <w:rsid w:val="00754079"/>
    <w:rsid w:val="008576FF"/>
    <w:rsid w:val="009401EB"/>
    <w:rsid w:val="00A35174"/>
    <w:rsid w:val="00A654E3"/>
    <w:rsid w:val="00A80E4F"/>
    <w:rsid w:val="00AD088E"/>
    <w:rsid w:val="00B12FB2"/>
    <w:rsid w:val="00B43C4D"/>
    <w:rsid w:val="00B44095"/>
    <w:rsid w:val="00B445E5"/>
    <w:rsid w:val="00B627C0"/>
    <w:rsid w:val="00BA1422"/>
    <w:rsid w:val="00C1234A"/>
    <w:rsid w:val="00C619C9"/>
    <w:rsid w:val="00D9506A"/>
    <w:rsid w:val="00DA3CD0"/>
    <w:rsid w:val="00E45AAF"/>
    <w:rsid w:val="00FA6190"/>
    <w:rsid w:val="00FA71F0"/>
    <w:rsid w:val="00FB03FA"/>
    <w:rsid w:val="00FC19A6"/>
    <w:rsid w:val="00FF7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FE9A3A"/>
  <w15:chartTrackingRefBased/>
  <w15:docId w15:val="{F0C1CFB3-5EFB-4AF4-89B6-1AB761D57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9506A"/>
    <w:pPr>
      <w:ind w:left="720"/>
      <w:contextualSpacing/>
    </w:pPr>
  </w:style>
  <w:style w:type="table" w:styleId="TableGrid">
    <w:name w:val="Table Grid"/>
    <w:basedOn w:val="TableNormal"/>
    <w:uiPriority w:val="59"/>
    <w:rsid w:val="00B43C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D088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D08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63" Type="http://schemas.openxmlformats.org/officeDocument/2006/relationships/hyperlink" Target="https://l.facebook.com/l.php?u=https%3A%2F%2Fwww.learninggamesforkids.com%2F%3Ffbclid%3DIwAR0T9nfBE4rl1Gg_FeFvZ7GQd6RvTKxg-xOmCcbIgrGuaaXCKMwTyKrWnJ0&amp;h=AT2LDPVJLubfDbDVNKCIuezWSzvq30DEt3prc4oW0hsIKTG23bBY2V2YX8hzhn0309E4qprznLpoPNFu_nHkZIK9ZupMnM1O-aiSgFtfDXEnnwE6ng40CtucOEgcV4T5OzUG-6OmWr58dehju5WRQFePxUIalFACJWabplUR7NKZUex99qN2oiA5CE0HUKWDTsiPtWedXV1tLOT0Y3hO9zHAUdSDlzLRTcejXn8IP5kAgs8hqJKy3SlZ5YHS9eb7_vSwqF15rQf_suxgjx7FtuyY0rPrt-bD5e5T07pPXxcQh0MGWbLjDjPj47aFIPHwZD-4bbO7UwRvpo25lxMoMZAzF0XrMXPfpszhGEnE-jUfL9zeSI8oDRBDQjsM4m_hIkJvFLe1FiHLEWX2jo6hnuQyWtmzmgcOgRnf_joYQGKq79ubFJP_DQFr-7b3Fs0Y_N6l5hEpYN64U7FCyNOTMxmcS7vsw0bKAIsOWhF8C9OIjvTp2AsKjdvor6KGBUISW-cEs2OyieQr6yQmLlCO68yom-S5W0IwMVvqPqCc7ZEoRfL835t2Nuj6UJ0xgFdwS__wijz6CyRM0PaR0QraBSvyT-p8J2qfCdD-V9bhBf4m2yYX2HcTaWQt9DJ4yTMUUAA4Yfe0QZaR" TargetMode="External"/><Relationship Id="rId68" Type="http://schemas.openxmlformats.org/officeDocument/2006/relationships/hyperlink" Target="https://www.phonicsbloom.com/uk/game/list/phonics-games-phase-1" TargetMode="External"/><Relationship Id="rId84" Type="http://schemas.openxmlformats.org/officeDocument/2006/relationships/hyperlink" Target="https://www.bbc.co.uk/teach/primary/zd7p47h" TargetMode="External"/><Relationship Id="rId89" Type="http://schemas.openxmlformats.org/officeDocument/2006/relationships/image" Target="media/image54.jpeg"/><Relationship Id="rId16" Type="http://schemas.openxmlformats.org/officeDocument/2006/relationships/hyperlink" Target="https://www.google.co.uk/imgres?imgurl=http://images.clipartpanda.com/cot-clipart-cot.png&amp;imgrefurl=http://www.clipartpanda.com/categories/cot-20clipart&amp;h=162&amp;w=154&amp;tbnid=qRoj4LG7zCT2ZM:&amp;docid=1KjWaOJKJ2HG6M&amp;hl=en&amp;ei=98-pVviMIYTvUNCZqYgF&amp;tbm=isch&amp;ved=0ahUKEwi45MuMiszKAhWENxQKHdBMClEQMwglKAkwCQ" TargetMode="External"/><Relationship Id="rId11" Type="http://schemas.openxmlformats.org/officeDocument/2006/relationships/image" Target="media/image7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53" Type="http://schemas.openxmlformats.org/officeDocument/2006/relationships/image" Target="media/image48.png"/><Relationship Id="rId58" Type="http://schemas.openxmlformats.org/officeDocument/2006/relationships/image" Target="media/image53.gif"/><Relationship Id="rId74" Type="http://schemas.openxmlformats.org/officeDocument/2006/relationships/hyperlink" Target="https://www.science-sparks.com/" TargetMode="External"/><Relationship Id="rId79" Type="http://schemas.openxmlformats.org/officeDocument/2006/relationships/hyperlink" Target="https://www.highlightskids.com/" TargetMode="External"/><Relationship Id="rId5" Type="http://schemas.openxmlformats.org/officeDocument/2006/relationships/image" Target="media/image1.jpeg"/><Relationship Id="rId90" Type="http://schemas.openxmlformats.org/officeDocument/2006/relationships/image" Target="media/image55.jpeg"/><Relationship Id="rId14" Type="http://schemas.openxmlformats.org/officeDocument/2006/relationships/image" Target="media/image10.wmf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hyperlink" Target="https://www.vocabulary.co.il/?fbclid=IwAR0njjVS8YV0UJ_BHbq104ChjDxgn_DILlFE8ImTgmgBXmEOwhx8bIixd6g" TargetMode="External"/><Relationship Id="rId69" Type="http://schemas.openxmlformats.org/officeDocument/2006/relationships/hyperlink" Target="https://www.teachyourmonstertoread.com/" TargetMode="External"/><Relationship Id="rId77" Type="http://schemas.openxmlformats.org/officeDocument/2006/relationships/hyperlink" Target="https://www.bbc.co.uk/teach/supermovers" TargetMode="External"/><Relationship Id="rId8" Type="http://schemas.openxmlformats.org/officeDocument/2006/relationships/image" Target="media/image4.jpeg"/><Relationship Id="rId51" Type="http://schemas.openxmlformats.org/officeDocument/2006/relationships/image" Target="media/image46.png"/><Relationship Id="rId72" Type="http://schemas.openxmlformats.org/officeDocument/2006/relationships/hyperlink" Target="https://www.makemegenius.com/" TargetMode="External"/><Relationship Id="rId80" Type="http://schemas.openxmlformats.org/officeDocument/2006/relationships/hyperlink" Target="https://www.pinterest.co.uk/search/pins/?rs=ac&amp;len=2&amp;q=home%20learning%20eyfs&amp;eq=home%20learning&amp;etslf=6240&amp;term_meta%5b%5d=home%7Cautocomplete%7C1&amp;term_meta%5b%5d=learning%7Cautocomplete%7C1&amp;term_meta%5b%5d=eyfs%7Cautocomplete%7C1" TargetMode="External"/><Relationship Id="rId85" Type="http://schemas.openxmlformats.org/officeDocument/2006/relationships/hyperlink" Target="https://classroomsecrets.co.uk/free-home-learning-packs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wmf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wmf"/><Relationship Id="rId59" Type="http://schemas.openxmlformats.org/officeDocument/2006/relationships/hyperlink" Target="https://www.starfall.com/h/" TargetMode="External"/><Relationship Id="rId67" Type="http://schemas.openxmlformats.org/officeDocument/2006/relationships/hyperlink" Target="https://www.phonicsplay.co.uk/" TargetMode="External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hyperlink" Target="http://www.topmarks.co.uk" TargetMode="External"/><Relationship Id="rId70" Type="http://schemas.openxmlformats.org/officeDocument/2006/relationships/hyperlink" Target="https://www.vooks.com/" TargetMode="External"/><Relationship Id="rId75" Type="http://schemas.openxmlformats.org/officeDocument/2006/relationships/hyperlink" Target="https://scratch.mit.edu/" TargetMode="External"/><Relationship Id="rId83" Type="http://schemas.openxmlformats.org/officeDocument/2006/relationships/hyperlink" Target="http://www.primaryresources.co.uk/?fbclid=IwAR2gjHw8L9G3tlyDmQ2OSNbruUxFT9c0zcdOOwYRByZRvcXnkQV_wtSd9mk" TargetMode="External"/><Relationship Id="rId88" Type="http://schemas.openxmlformats.org/officeDocument/2006/relationships/hyperlink" Target="http://www.nicurriculum.org.uk/docs/key_stages_1_and_2/northern_ireland_curriculum_primary.pdf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gif"/><Relationship Id="rId57" Type="http://schemas.openxmlformats.org/officeDocument/2006/relationships/image" Target="media/image52.png"/><Relationship Id="rId10" Type="http://schemas.openxmlformats.org/officeDocument/2006/relationships/image" Target="media/image6.jpe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png"/><Relationship Id="rId60" Type="http://schemas.openxmlformats.org/officeDocument/2006/relationships/hyperlink" Target="https://www.fuelthebrain.com/" TargetMode="External"/><Relationship Id="rId65" Type="http://schemas.openxmlformats.org/officeDocument/2006/relationships/hyperlink" Target="https://www.abcya.com/grades/k" TargetMode="External"/><Relationship Id="rId73" Type="http://schemas.openxmlformats.org/officeDocument/2006/relationships/hyperlink" Target="https://www.natgeokids.com/uk/" TargetMode="External"/><Relationship Id="rId78" Type="http://schemas.openxmlformats.org/officeDocument/2006/relationships/hyperlink" Target="https://www.gonoodle.com/" TargetMode="External"/><Relationship Id="rId81" Type="http://schemas.openxmlformats.org/officeDocument/2006/relationships/hyperlink" Target="http://www.twinkl.co.uk/?fbclid=IwAR0EZJP3I4tDRh2TAGSpW6FGuGgdUfYUBYK3sEWCHTRQroOYq9MMTbhXwZg" TargetMode="External"/><Relationship Id="rId86" Type="http://schemas.openxmlformats.org/officeDocument/2006/relationships/hyperlink" Target="https://www.tts-group.co.uk/home+learning+activitie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76" Type="http://schemas.openxmlformats.org/officeDocument/2006/relationships/hyperlink" Target="https://www.youtube.com/user/CosmicKidsYoga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www.oxfordowl.co.uk/for-home/find-a-book/library-page/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gif"/><Relationship Id="rId66" Type="http://schemas.openxmlformats.org/officeDocument/2006/relationships/hyperlink" Target="http://www.lovemybooks.co.uk/" TargetMode="External"/><Relationship Id="rId87" Type="http://schemas.openxmlformats.org/officeDocument/2006/relationships/hyperlink" Target="https://www.empoweringlittleminds.co.uk/resources-1?fbclid=IwAR2UosfeiiaG4QnjiQVUbUnAO8WC0UHTUF0lx9sAJx1-Xy-1IynEwARWmUo" TargetMode="External"/><Relationship Id="rId61" Type="http://schemas.openxmlformats.org/officeDocument/2006/relationships/hyperlink" Target="https://www.funbrain.com/books" TargetMode="External"/><Relationship Id="rId82" Type="http://schemas.openxmlformats.org/officeDocument/2006/relationships/hyperlink" Target="https://www.tes.com/teaching-resources" TargetMode="External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D8A906C3</Template>
  <TotalTime>177</TotalTime>
  <Pages>23</Pages>
  <Words>1733</Words>
  <Characters>9879</Characters>
  <Application>Microsoft Office Word</Application>
  <DocSecurity>0</DocSecurity>
  <Lines>82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O'Prey</dc:creator>
  <cp:keywords/>
  <dc:description/>
  <cp:lastModifiedBy>M O'PREY</cp:lastModifiedBy>
  <cp:revision>21</cp:revision>
  <dcterms:created xsi:type="dcterms:W3CDTF">2020-03-19T11:14:00Z</dcterms:created>
  <dcterms:modified xsi:type="dcterms:W3CDTF">2020-04-05T14:26:00Z</dcterms:modified>
</cp:coreProperties>
</file>