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318CE" w14:textId="44E05345" w:rsidR="00500CE9" w:rsidRDefault="00131C64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9CD1AD" wp14:editId="4EF1EE1E">
            <wp:simplePos x="0" y="0"/>
            <wp:positionH relativeFrom="column">
              <wp:posOffset>745490</wp:posOffset>
            </wp:positionH>
            <wp:positionV relativeFrom="paragraph">
              <wp:posOffset>4592320</wp:posOffset>
            </wp:positionV>
            <wp:extent cx="4892675" cy="5174615"/>
            <wp:effectExtent l="0" t="0" r="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3"/>
                    <a:stretch/>
                  </pic:blipFill>
                  <pic:spPr bwMode="auto">
                    <a:xfrm>
                      <a:off x="0" y="0"/>
                      <a:ext cx="4892675" cy="517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96023E2" wp14:editId="19A2E8B7">
            <wp:simplePos x="0" y="0"/>
            <wp:positionH relativeFrom="column">
              <wp:posOffset>745490</wp:posOffset>
            </wp:positionH>
            <wp:positionV relativeFrom="paragraph">
              <wp:posOffset>3810</wp:posOffset>
            </wp:positionV>
            <wp:extent cx="4892675" cy="4990465"/>
            <wp:effectExtent l="0" t="0" r="0" b="635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CE9" w:rsidSect="00131C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C64"/>
    <w:rsid w:val="00131C64"/>
    <w:rsid w:val="00B148ED"/>
    <w:rsid w:val="00CF780E"/>
    <w:rsid w:val="00ED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D1EBD"/>
  <w15:chartTrackingRefBased/>
  <w15:docId w15:val="{D7E574FB-5894-7743-8849-2E50737C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ca0a2f9e-3d42-4db3-a8c7-733de0d3df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424D0183A7F4F972C11C857DAE44B" ma:contentTypeVersion="11" ma:contentTypeDescription="Create a new document." ma:contentTypeScope="" ma:versionID="10d62c125a34d13b35c0f55685bad782">
  <xsd:schema xmlns:xsd="http://www.w3.org/2001/XMLSchema" xmlns:xs="http://www.w3.org/2001/XMLSchema" xmlns:p="http://schemas.microsoft.com/office/2006/metadata/properties" xmlns:ns2="ca0a2f9e-3d42-4db3-a8c7-733de0d3dfaa" targetNamespace="http://schemas.microsoft.com/office/2006/metadata/properties" ma:root="true" ma:fieldsID="babec0102c91ce289fec05bbc68acb4e" ns2:_="">
    <xsd:import namespace="ca0a2f9e-3d42-4db3-a8c7-733de0d3dfa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a2f9e-3d42-4db3-a8c7-733de0d3dfa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FF4A62-79D0-4588-BDCD-6AB42845B86E}">
  <ds:schemaRefs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ca0a2f9e-3d42-4db3-a8c7-733de0d3dfaa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17F77A8-CE69-43EB-B57E-63A209D06D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2DC8CC-50E4-4589-B3BE-FF8F320C3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a2f9e-3d42-4db3-a8c7-733de0d3df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EF6438E2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 Kennedy</cp:lastModifiedBy>
  <cp:revision>2</cp:revision>
  <dcterms:created xsi:type="dcterms:W3CDTF">2021-02-11T11:10:00Z</dcterms:created>
  <dcterms:modified xsi:type="dcterms:W3CDTF">2021-02-11T11:10:00Z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0x0101003CC424D0183A7F4F972C11C857DAE44B</vt:lpwstr>
  </property>
</Properties>
</file>